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E55" w:rsidRDefault="009F5E55" w:rsidP="009F5E55">
      <w:pPr>
        <w:pStyle w:val="Import1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P Ř I H L Á Š K A</w:t>
      </w:r>
    </w:p>
    <w:p w:rsidR="009F5E55" w:rsidRPr="00124AFD" w:rsidRDefault="00227188" w:rsidP="009F5E55">
      <w:pPr>
        <w:pStyle w:val="Import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 přípravnému</w:t>
      </w:r>
      <w:r w:rsidR="009F5E55" w:rsidRPr="00124AFD">
        <w:rPr>
          <w:rFonts w:ascii="Times New Roman" w:hAnsi="Times New Roman"/>
          <w:szCs w:val="24"/>
        </w:rPr>
        <w:t xml:space="preserve"> </w:t>
      </w:r>
      <w:r w:rsidR="000D3041">
        <w:rPr>
          <w:rFonts w:ascii="Times New Roman" w:hAnsi="Times New Roman"/>
          <w:szCs w:val="24"/>
        </w:rPr>
        <w:t>školení</w:t>
      </w:r>
      <w:r w:rsidR="00124AFD" w:rsidRPr="00124AFD">
        <w:rPr>
          <w:rFonts w:ascii="Times New Roman" w:hAnsi="Times New Roman"/>
          <w:szCs w:val="24"/>
        </w:rPr>
        <w:t xml:space="preserve"> uchazečů</w:t>
      </w:r>
      <w:r w:rsidR="005518E3">
        <w:rPr>
          <w:rFonts w:ascii="Times New Roman" w:hAnsi="Times New Roman"/>
          <w:szCs w:val="24"/>
        </w:rPr>
        <w:t xml:space="preserve"> o zkoušky </w:t>
      </w:r>
      <w:r w:rsidR="000D3041">
        <w:rPr>
          <w:rFonts w:ascii="Times New Roman" w:hAnsi="Times New Roman"/>
          <w:szCs w:val="24"/>
        </w:rPr>
        <w:t xml:space="preserve">pro </w:t>
      </w:r>
      <w:r w:rsidR="005518E3">
        <w:rPr>
          <w:rFonts w:ascii="Times New Roman" w:hAnsi="Times New Roman"/>
          <w:szCs w:val="24"/>
        </w:rPr>
        <w:t>mysliveck</w:t>
      </w:r>
      <w:r w:rsidR="000D3041">
        <w:rPr>
          <w:rFonts w:ascii="Times New Roman" w:hAnsi="Times New Roman"/>
          <w:szCs w:val="24"/>
        </w:rPr>
        <w:t>é</w:t>
      </w:r>
      <w:r w:rsidR="005518E3">
        <w:rPr>
          <w:rFonts w:ascii="Times New Roman" w:hAnsi="Times New Roman"/>
          <w:szCs w:val="24"/>
        </w:rPr>
        <w:t xml:space="preserve"> hospodář</w:t>
      </w:r>
      <w:r w:rsidR="000D3041">
        <w:rPr>
          <w:rFonts w:ascii="Times New Roman" w:hAnsi="Times New Roman"/>
          <w:szCs w:val="24"/>
        </w:rPr>
        <w:t>e</w:t>
      </w:r>
      <w:r w:rsidR="005518E3">
        <w:rPr>
          <w:rFonts w:ascii="Times New Roman" w:hAnsi="Times New Roman"/>
          <w:szCs w:val="24"/>
        </w:rPr>
        <w:t xml:space="preserve"> </w:t>
      </w:r>
      <w:r w:rsidR="00124AFD">
        <w:rPr>
          <w:rFonts w:ascii="Times New Roman" w:hAnsi="Times New Roman"/>
          <w:szCs w:val="24"/>
        </w:rPr>
        <w:t xml:space="preserve">– </w:t>
      </w:r>
      <w:r w:rsidR="00DA07FC">
        <w:rPr>
          <w:rFonts w:ascii="Times New Roman" w:hAnsi="Times New Roman"/>
          <w:szCs w:val="24"/>
        </w:rPr>
        <w:t xml:space="preserve">ke </w:t>
      </w:r>
      <w:r w:rsidR="009F5E55" w:rsidRPr="00124AFD">
        <w:rPr>
          <w:rFonts w:ascii="Times New Roman" w:hAnsi="Times New Roman"/>
          <w:szCs w:val="24"/>
        </w:rPr>
        <w:t>zkouš</w:t>
      </w:r>
      <w:r w:rsidR="00DA07FC">
        <w:rPr>
          <w:rFonts w:ascii="Times New Roman" w:hAnsi="Times New Roman"/>
          <w:szCs w:val="24"/>
        </w:rPr>
        <w:t>ce</w:t>
      </w:r>
      <w:r w:rsidR="00504BDD">
        <w:rPr>
          <w:rFonts w:ascii="Times New Roman" w:hAnsi="Times New Roman"/>
          <w:szCs w:val="24"/>
        </w:rPr>
        <w:t xml:space="preserve"> pro myslivecké hospodáře</w:t>
      </w:r>
    </w:p>
    <w:p w:rsidR="00E3442C" w:rsidRDefault="00E3442C" w:rsidP="009F5E55">
      <w:pPr>
        <w:pStyle w:val="Import3"/>
        <w:jc w:val="center"/>
        <w:rPr>
          <w:rFonts w:ascii="Times New Roman" w:hAnsi="Times New Roman"/>
        </w:rPr>
      </w:pPr>
    </w:p>
    <w:p w:rsidR="009F5E55" w:rsidRDefault="009F5E55" w:rsidP="009F5E55">
      <w:pPr>
        <w:pStyle w:val="Import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F37FE4">
        <w:rPr>
          <w:rFonts w:ascii="Times New Roman" w:hAnsi="Times New Roman"/>
        </w:rPr>
        <w:t>Vyplnit na počítači,</w:t>
      </w:r>
      <w:r>
        <w:rPr>
          <w:rFonts w:ascii="Times New Roman" w:hAnsi="Times New Roman"/>
        </w:rPr>
        <w:t xml:space="preserve"> strojem nebo hůlkovým písmem)</w:t>
      </w:r>
    </w:p>
    <w:p w:rsidR="00F37FE4" w:rsidRDefault="00F37FE4" w:rsidP="009F5E55">
      <w:pPr>
        <w:pStyle w:val="Import3"/>
        <w:jc w:val="center"/>
        <w:rPr>
          <w:rFonts w:ascii="Times New Roman" w:hAnsi="Times New Roman"/>
        </w:rPr>
      </w:pPr>
    </w:p>
    <w:p w:rsidR="009F5E55" w:rsidRDefault="009F5E55" w:rsidP="009F5E55">
      <w:pPr>
        <w:pStyle w:val="Import0"/>
        <w:rPr>
          <w:sz w:val="28"/>
        </w:rPr>
      </w:pPr>
    </w:p>
    <w:p w:rsidR="00DA07FC" w:rsidRDefault="00DA07FC" w:rsidP="009F5E55">
      <w:pPr>
        <w:pStyle w:val="Import0"/>
        <w:rPr>
          <w:sz w:val="28"/>
        </w:rPr>
      </w:pPr>
    </w:p>
    <w:p w:rsidR="009F5E55" w:rsidRPr="009F5E55" w:rsidRDefault="009F5E55" w:rsidP="009F5E55">
      <w:pPr>
        <w:pStyle w:val="Import4"/>
        <w:tabs>
          <w:tab w:val="left" w:pos="708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Příjmení</w:t>
      </w:r>
      <w:r w:rsidR="00E44435">
        <w:rPr>
          <w:rFonts w:ascii="Times New Roman" w:hAnsi="Times New Roman"/>
          <w:szCs w:val="24"/>
        </w:rPr>
        <w:t>, jméno, titul</w:t>
      </w:r>
      <w:r>
        <w:rPr>
          <w:rFonts w:ascii="Times New Roman" w:hAnsi="Times New Roman"/>
          <w:szCs w:val="24"/>
        </w:rPr>
        <w:t xml:space="preserve">: </w:t>
      </w:r>
      <w:r w:rsidR="00E44435" w:rsidRPr="009F5E55">
        <w:rPr>
          <w:rFonts w:ascii="Times New Roman" w:hAnsi="Times New Roman"/>
          <w:szCs w:val="24"/>
        </w:rPr>
        <w:t>______</w:t>
      </w:r>
      <w:r w:rsidR="00E44435">
        <w:rPr>
          <w:rFonts w:ascii="Times New Roman" w:hAnsi="Times New Roman"/>
          <w:szCs w:val="24"/>
        </w:rPr>
        <w:t>____</w:t>
      </w:r>
      <w:r w:rsidR="00E44435" w:rsidRPr="009F5E55">
        <w:rPr>
          <w:rFonts w:ascii="Times New Roman" w:hAnsi="Times New Roman"/>
          <w:szCs w:val="24"/>
        </w:rPr>
        <w:t>_____________</w:t>
      </w:r>
      <w:r w:rsidR="00E44435">
        <w:rPr>
          <w:rFonts w:ascii="Times New Roman" w:hAnsi="Times New Roman"/>
          <w:szCs w:val="24"/>
        </w:rPr>
        <w:t xml:space="preserve">__________________________________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ab/>
        <w:t xml:space="preserve"> </w:t>
      </w:r>
    </w:p>
    <w:p w:rsidR="00DD4C8E" w:rsidRDefault="00DD4C8E" w:rsidP="009F5E55">
      <w:pPr>
        <w:pStyle w:val="Import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Den, měsíc a rok narození: _______________________ </w:t>
      </w:r>
      <w:r w:rsidR="009F5E55" w:rsidRPr="009F5E55">
        <w:rPr>
          <w:rFonts w:ascii="Times New Roman" w:hAnsi="Times New Roman"/>
          <w:szCs w:val="24"/>
        </w:rPr>
        <w:t xml:space="preserve">Rodné číslo: </w:t>
      </w:r>
      <w:r>
        <w:rPr>
          <w:rFonts w:ascii="Times New Roman" w:hAnsi="Times New Roman"/>
          <w:szCs w:val="24"/>
        </w:rPr>
        <w:t>___________________</w:t>
      </w:r>
    </w:p>
    <w:p w:rsidR="00DD4C8E" w:rsidRDefault="00DD4C8E" w:rsidP="009F5E55">
      <w:pPr>
        <w:pStyle w:val="Import3"/>
        <w:rPr>
          <w:rFonts w:ascii="Times New Roman" w:hAnsi="Times New Roman"/>
          <w:szCs w:val="24"/>
        </w:rPr>
      </w:pPr>
    </w:p>
    <w:p w:rsidR="009F5E55" w:rsidRPr="009F5E55" w:rsidRDefault="00DD4C8E" w:rsidP="009F5E55">
      <w:pPr>
        <w:pStyle w:val="Import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Místo</w:t>
      </w:r>
      <w:r w:rsidR="00CB5869">
        <w:rPr>
          <w:rFonts w:ascii="Times New Roman" w:hAnsi="Times New Roman"/>
          <w:szCs w:val="24"/>
        </w:rPr>
        <w:t xml:space="preserve"> a okres</w:t>
      </w:r>
      <w:r>
        <w:rPr>
          <w:rFonts w:ascii="Times New Roman" w:hAnsi="Times New Roman"/>
          <w:szCs w:val="24"/>
        </w:rPr>
        <w:t xml:space="preserve"> narození: _</w:t>
      </w:r>
      <w:r w:rsidR="00CB5869">
        <w:rPr>
          <w:rFonts w:ascii="Times New Roman" w:hAnsi="Times New Roman"/>
          <w:szCs w:val="24"/>
        </w:rPr>
        <w:t>_______________________________</w:t>
      </w:r>
      <w:r>
        <w:rPr>
          <w:rFonts w:ascii="Times New Roman" w:hAnsi="Times New Roman"/>
          <w:szCs w:val="24"/>
        </w:rPr>
        <w:t>_______________________</w:t>
      </w:r>
      <w:r w:rsidR="00CB5869">
        <w:rPr>
          <w:rFonts w:ascii="Times New Roman" w:hAnsi="Times New Roman"/>
          <w:szCs w:val="24"/>
        </w:rPr>
        <w:t>_</w:t>
      </w:r>
      <w:r w:rsidR="009F5E55" w:rsidRPr="009F5E55">
        <w:rPr>
          <w:rFonts w:ascii="Times New Roman" w:hAnsi="Times New Roman"/>
          <w:szCs w:val="24"/>
        </w:rPr>
        <w:t xml:space="preserve">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</w:p>
    <w:p w:rsidR="00DD4C8E" w:rsidRPr="009F5E55" w:rsidRDefault="00DD4C8E" w:rsidP="00DD4C8E">
      <w:pPr>
        <w:pStyle w:val="Import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Trvalé bydliště</w:t>
      </w:r>
      <w:r w:rsidRPr="009F5E55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>________</w:t>
      </w:r>
      <w:r>
        <w:rPr>
          <w:rFonts w:ascii="Times New Roman" w:hAnsi="Times New Roman"/>
          <w:szCs w:val="24"/>
        </w:rPr>
        <w:t>__</w:t>
      </w:r>
      <w:r w:rsidRPr="009F5E55">
        <w:rPr>
          <w:rFonts w:ascii="Times New Roman" w:hAnsi="Times New Roman"/>
          <w:szCs w:val="24"/>
        </w:rPr>
        <w:t>_____</w:t>
      </w:r>
      <w:r>
        <w:rPr>
          <w:rFonts w:ascii="Times New Roman" w:hAnsi="Times New Roman"/>
          <w:szCs w:val="24"/>
        </w:rPr>
        <w:t>____</w:t>
      </w:r>
      <w:r w:rsidRPr="009F5E55">
        <w:rPr>
          <w:rFonts w:ascii="Times New Roman" w:hAnsi="Times New Roman"/>
          <w:szCs w:val="24"/>
        </w:rPr>
        <w:t>______</w:t>
      </w:r>
      <w:r>
        <w:rPr>
          <w:rFonts w:ascii="Times New Roman" w:hAnsi="Times New Roman"/>
          <w:szCs w:val="24"/>
        </w:rPr>
        <w:t>____________________</w:t>
      </w:r>
      <w:r w:rsidR="00124AFD">
        <w:rPr>
          <w:rFonts w:ascii="Times New Roman" w:hAnsi="Times New Roman"/>
          <w:szCs w:val="24"/>
        </w:rPr>
        <w:t xml:space="preserve"> PSČ</w:t>
      </w:r>
      <w:r w:rsidR="00313135">
        <w:rPr>
          <w:rFonts w:ascii="Times New Roman" w:hAnsi="Times New Roman"/>
          <w:szCs w:val="24"/>
        </w:rPr>
        <w:t>:</w:t>
      </w:r>
      <w:r w:rsidR="00124AFD">
        <w:rPr>
          <w:rFonts w:ascii="Times New Roman" w:hAnsi="Times New Roman"/>
          <w:szCs w:val="24"/>
        </w:rPr>
        <w:t xml:space="preserve"> ____________</w:t>
      </w:r>
      <w:r w:rsidRPr="009F5E55">
        <w:rPr>
          <w:rFonts w:ascii="Times New Roman" w:hAnsi="Times New Roman"/>
          <w:szCs w:val="24"/>
        </w:rPr>
        <w:t xml:space="preserve"> 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ab/>
        <w:t xml:space="preserve"> </w:t>
      </w:r>
    </w:p>
    <w:p w:rsidR="009F5E55" w:rsidRPr="009F5E55" w:rsidRDefault="00DD4C8E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Zaměstnání</w:t>
      </w:r>
      <w:r w:rsidR="009F5E55" w:rsidRPr="009F5E55">
        <w:rPr>
          <w:rFonts w:ascii="Times New Roman" w:hAnsi="Times New Roman"/>
          <w:szCs w:val="24"/>
        </w:rPr>
        <w:t>:</w:t>
      </w:r>
      <w:r w:rsidR="009F5E55">
        <w:rPr>
          <w:rFonts w:ascii="Times New Roman" w:hAnsi="Times New Roman"/>
          <w:szCs w:val="24"/>
        </w:rPr>
        <w:t xml:space="preserve"> ________________________</w:t>
      </w:r>
      <w:r w:rsidR="009F5E55" w:rsidRPr="009F5E55">
        <w:rPr>
          <w:rFonts w:ascii="Times New Roman" w:hAnsi="Times New Roman"/>
          <w:szCs w:val="24"/>
        </w:rPr>
        <w:t>________________________________________</w:t>
      </w:r>
      <w:r>
        <w:rPr>
          <w:rFonts w:ascii="Times New Roman" w:hAnsi="Times New Roman"/>
          <w:szCs w:val="24"/>
        </w:rPr>
        <w:t>_</w:t>
      </w:r>
      <w:r w:rsidR="009F5E55" w:rsidRPr="009F5E55">
        <w:rPr>
          <w:rFonts w:ascii="Times New Roman" w:hAnsi="Times New Roman"/>
          <w:szCs w:val="24"/>
        </w:rPr>
        <w:tab/>
        <w:t xml:space="preserve">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ab/>
        <w:t xml:space="preserve"> </w:t>
      </w:r>
      <w:r w:rsidRPr="009F5E55">
        <w:rPr>
          <w:rFonts w:ascii="Times New Roman" w:hAnsi="Times New Roman"/>
          <w:szCs w:val="24"/>
        </w:rPr>
        <w:tab/>
        <w:t xml:space="preserve">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>Telefon: domů:</w:t>
      </w:r>
      <w:r w:rsidR="00E4443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>_____</w:t>
      </w:r>
      <w:r w:rsidR="00E44435">
        <w:rPr>
          <w:rFonts w:ascii="Times New Roman" w:hAnsi="Times New Roman"/>
          <w:szCs w:val="24"/>
        </w:rPr>
        <w:t>_______</w:t>
      </w:r>
      <w:r w:rsidRPr="009F5E55">
        <w:rPr>
          <w:rFonts w:ascii="Times New Roman" w:hAnsi="Times New Roman"/>
          <w:szCs w:val="24"/>
        </w:rPr>
        <w:t>____________ Mobil:</w:t>
      </w:r>
      <w:r w:rsidR="00E4443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>____________</w:t>
      </w:r>
      <w:r w:rsidR="00E44435">
        <w:rPr>
          <w:rFonts w:ascii="Times New Roman" w:hAnsi="Times New Roman"/>
          <w:szCs w:val="24"/>
        </w:rPr>
        <w:t>__</w:t>
      </w:r>
      <w:r w:rsidRPr="009F5E55">
        <w:rPr>
          <w:rFonts w:ascii="Times New Roman" w:hAnsi="Times New Roman"/>
          <w:szCs w:val="24"/>
        </w:rPr>
        <w:t>_______________</w:t>
      </w:r>
      <w:r w:rsidR="00124AFD">
        <w:rPr>
          <w:rFonts w:ascii="Times New Roman" w:hAnsi="Times New Roman"/>
          <w:szCs w:val="24"/>
        </w:rPr>
        <w:t>___</w:t>
      </w:r>
      <w:r w:rsidRPr="009F5E55">
        <w:rPr>
          <w:rFonts w:ascii="Times New Roman" w:hAnsi="Times New Roman"/>
          <w:szCs w:val="24"/>
        </w:rPr>
        <w:t xml:space="preserve">   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>E</w:t>
      </w:r>
      <w:r w:rsidR="00E44435">
        <w:rPr>
          <w:rFonts w:ascii="Times New Roman" w:hAnsi="Times New Roman"/>
          <w:szCs w:val="24"/>
        </w:rPr>
        <w:t>-</w:t>
      </w:r>
      <w:r w:rsidRPr="009F5E55">
        <w:rPr>
          <w:rFonts w:ascii="Times New Roman" w:hAnsi="Times New Roman"/>
          <w:szCs w:val="24"/>
        </w:rPr>
        <w:t>mail: ______</w:t>
      </w:r>
      <w:r w:rsidR="00E44435">
        <w:rPr>
          <w:rFonts w:ascii="Times New Roman" w:hAnsi="Times New Roman"/>
          <w:szCs w:val="24"/>
        </w:rPr>
        <w:t>___</w:t>
      </w:r>
      <w:r w:rsidRPr="009F5E55">
        <w:rPr>
          <w:rFonts w:ascii="Times New Roman" w:hAnsi="Times New Roman"/>
          <w:szCs w:val="24"/>
        </w:rPr>
        <w:t>________</w:t>
      </w:r>
      <w:r w:rsidR="00E44435">
        <w:rPr>
          <w:rFonts w:ascii="Times New Roman" w:hAnsi="Times New Roman"/>
          <w:szCs w:val="24"/>
        </w:rPr>
        <w:t>_</w:t>
      </w:r>
      <w:r w:rsidRPr="009F5E55">
        <w:rPr>
          <w:rFonts w:ascii="Times New Roman" w:hAnsi="Times New Roman"/>
          <w:szCs w:val="24"/>
        </w:rPr>
        <w:t>__________</w:t>
      </w:r>
      <w:r w:rsidR="00124AFD">
        <w:rPr>
          <w:rFonts w:ascii="Times New Roman" w:hAnsi="Times New Roman"/>
          <w:szCs w:val="24"/>
        </w:rPr>
        <w:t>_________________________________________</w:t>
      </w:r>
      <w:r w:rsidRPr="009F5E55">
        <w:rPr>
          <w:rFonts w:ascii="Times New Roman" w:hAnsi="Times New Roman"/>
          <w:szCs w:val="24"/>
        </w:rPr>
        <w:t xml:space="preserve">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</w:p>
    <w:p w:rsidR="009F5E55" w:rsidRDefault="009F5E55" w:rsidP="009F5E55">
      <w:pPr>
        <w:pStyle w:val="Import3"/>
        <w:rPr>
          <w:rFonts w:ascii="Times New Roman" w:hAnsi="Times New Roman"/>
          <w:sz w:val="28"/>
        </w:rPr>
      </w:pPr>
    </w:p>
    <w:p w:rsidR="00CE7E3E" w:rsidRDefault="000D3041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Zkouška z myslivosti složena dne: _______________________________________________</w:t>
      </w:r>
    </w:p>
    <w:p w:rsidR="000D3041" w:rsidRDefault="000D3041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</w:p>
    <w:p w:rsidR="000D3041" w:rsidRDefault="000D3041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</w:p>
    <w:p w:rsidR="00ED0C52" w:rsidRDefault="00ED0C52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</w:p>
    <w:p w:rsidR="00EA33BB" w:rsidRDefault="00EA33BB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</w:p>
    <w:p w:rsidR="00EA33BB" w:rsidRDefault="00EA33BB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Záloha ________________</w:t>
      </w:r>
      <w:r w:rsidR="005247FE">
        <w:rPr>
          <w:rFonts w:ascii="Times New Roman" w:hAnsi="Times New Roman"/>
        </w:rPr>
        <w:t>__</w:t>
      </w:r>
      <w:r>
        <w:rPr>
          <w:rFonts w:ascii="Times New Roman" w:hAnsi="Times New Roman"/>
        </w:rPr>
        <w:t xml:space="preserve"> Kč </w:t>
      </w:r>
      <w:r w:rsidR="00ED0C52">
        <w:rPr>
          <w:rFonts w:ascii="Times New Roman" w:hAnsi="Times New Roman"/>
        </w:rPr>
        <w:t>u</w:t>
      </w:r>
      <w:r>
        <w:rPr>
          <w:rFonts w:ascii="Times New Roman" w:hAnsi="Times New Roman"/>
        </w:rPr>
        <w:t>hrazena dne</w:t>
      </w:r>
      <w:r w:rsidR="008A52B5">
        <w:rPr>
          <w:rStyle w:val="Znakapoznpodarou"/>
          <w:rFonts w:ascii="Times New Roman" w:hAnsi="Times New Roman"/>
        </w:rPr>
        <w:footnoteReference w:id="1"/>
      </w:r>
      <w:r>
        <w:rPr>
          <w:rFonts w:ascii="Times New Roman" w:hAnsi="Times New Roman"/>
        </w:rPr>
        <w:t>:</w:t>
      </w:r>
      <w:r w:rsidR="005247FE">
        <w:rPr>
          <w:rFonts w:ascii="Times New Roman" w:hAnsi="Times New Roman"/>
        </w:rPr>
        <w:t xml:space="preserve"> _______________</w:t>
      </w:r>
    </w:p>
    <w:p w:rsidR="00ED0C52" w:rsidRPr="00CE7E3E" w:rsidRDefault="00ED0C52" w:rsidP="00CE7E3E">
      <w:pPr>
        <w:pStyle w:val="Import4"/>
        <w:tabs>
          <w:tab w:val="left" w:pos="708"/>
        </w:tabs>
        <w:jc w:val="both"/>
        <w:rPr>
          <w:rFonts w:ascii="Times New Roman" w:hAnsi="Times New Roman"/>
          <w:sz w:val="28"/>
        </w:rPr>
      </w:pPr>
    </w:p>
    <w:p w:rsidR="009F5E55" w:rsidRDefault="009F5E55" w:rsidP="009F5E55">
      <w:pPr>
        <w:pStyle w:val="Import4"/>
        <w:tabs>
          <w:tab w:val="left" w:pos="708"/>
        </w:tabs>
        <w:rPr>
          <w:rFonts w:ascii="Times New Roman" w:hAnsi="Times New Roman"/>
          <w:sz w:val="28"/>
        </w:rPr>
      </w:pPr>
    </w:p>
    <w:p w:rsidR="009F5E55" w:rsidRPr="00247D34" w:rsidRDefault="00ED0C52" w:rsidP="009F5E55">
      <w:pPr>
        <w:pStyle w:val="Import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Cs w:val="24"/>
        </w:rPr>
        <w:t xml:space="preserve">V ____________________ dne: _______________  </w:t>
      </w:r>
      <w:r w:rsidR="009F5E55" w:rsidRPr="00247D34">
        <w:rPr>
          <w:rFonts w:ascii="Times New Roman" w:hAnsi="Times New Roman"/>
          <w:b w:val="0"/>
          <w:sz w:val="28"/>
        </w:rPr>
        <w:tab/>
        <w:t>______________________</w:t>
      </w:r>
    </w:p>
    <w:p w:rsidR="009F5E55" w:rsidRPr="00ED0C52" w:rsidRDefault="009F5E55" w:rsidP="009F5E55">
      <w:pPr>
        <w:pStyle w:val="Import2"/>
        <w:tabs>
          <w:tab w:val="left" w:pos="6705"/>
        </w:tabs>
        <w:rPr>
          <w:rFonts w:ascii="Times New Roman" w:hAnsi="Times New Roman"/>
          <w:b w:val="0"/>
          <w:bCs/>
          <w:sz w:val="2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ED0C52">
        <w:rPr>
          <w:rFonts w:ascii="Times New Roman" w:hAnsi="Times New Roman"/>
          <w:b w:val="0"/>
        </w:rPr>
        <w:t>podpis uchazeče</w:t>
      </w:r>
    </w:p>
    <w:p w:rsidR="009F5E55" w:rsidRPr="005A1892" w:rsidRDefault="009F5E55" w:rsidP="009F5E55">
      <w:pPr>
        <w:pStyle w:val="Import3"/>
        <w:rPr>
          <w:rFonts w:ascii="Times New Roman" w:hAnsi="Times New Roman"/>
          <w:sz w:val="28"/>
        </w:rPr>
      </w:pPr>
    </w:p>
    <w:p w:rsidR="009F5E55" w:rsidRPr="00094144" w:rsidRDefault="009F5E55" w:rsidP="009F5E55">
      <w:pPr>
        <w:pStyle w:val="Import0"/>
        <w:rPr>
          <w:color w:val="FF0000"/>
          <w:sz w:val="28"/>
        </w:rPr>
      </w:pPr>
    </w:p>
    <w:p w:rsidR="00590910" w:rsidRPr="0002298B" w:rsidRDefault="009F5E55" w:rsidP="009F5E55">
      <w:r>
        <w:tab/>
      </w:r>
      <w:r>
        <w:br/>
      </w:r>
    </w:p>
    <w:sectPr w:rsidR="00590910" w:rsidRPr="0002298B" w:rsidSect="009227B1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A4A" w:rsidRDefault="00721A4A" w:rsidP="00621B8A">
      <w:pPr>
        <w:spacing w:after="0" w:line="240" w:lineRule="auto"/>
      </w:pPr>
      <w:r>
        <w:separator/>
      </w:r>
    </w:p>
  </w:endnote>
  <w:endnote w:type="continuationSeparator" w:id="0">
    <w:p w:rsidR="00721A4A" w:rsidRDefault="00721A4A" w:rsidP="00621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4A" w:rsidRDefault="00721A4A" w:rsidP="009227B1">
    <w:pPr>
      <w:jc w:val="right"/>
    </w:pPr>
    <w:r>
      <w:rPr>
        <w:b/>
      </w:rPr>
      <w:t>___________________________________________________________________________</w:t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Strana </w:t>
        </w:r>
        <w:r w:rsidR="008A34A7" w:rsidRPr="00D056E0">
          <w:rPr>
            <w:b/>
          </w:rPr>
          <w:fldChar w:fldCharType="begin"/>
        </w:r>
        <w:r w:rsidRPr="00D056E0">
          <w:rPr>
            <w:b/>
          </w:rPr>
          <w:instrText xml:space="preserve"> PAGE </w:instrText>
        </w:r>
        <w:r w:rsidR="008A34A7" w:rsidRPr="00D056E0">
          <w:rPr>
            <w:b/>
          </w:rPr>
          <w:fldChar w:fldCharType="separate"/>
        </w:r>
        <w:r w:rsidR="00124AFD">
          <w:rPr>
            <w:b/>
            <w:noProof/>
          </w:rPr>
          <w:t>2</w:t>
        </w:r>
        <w:r w:rsidR="008A34A7" w:rsidRPr="00D056E0">
          <w:rPr>
            <w:b/>
          </w:rPr>
          <w:fldChar w:fldCharType="end"/>
        </w:r>
        <w:r>
          <w:t xml:space="preserve"> z </w:t>
        </w:r>
        <w:fldSimple w:instr=" NUMPAGES  ">
          <w:r w:rsidR="00E75163">
            <w:rPr>
              <w:noProof/>
            </w:rPr>
            <w:t>1</w:t>
          </w:r>
        </w:fldSimple>
      </w:sdtContent>
    </w:sdt>
  </w:p>
  <w:p w:rsidR="00721A4A" w:rsidRPr="009227B1" w:rsidRDefault="00721A4A">
    <w:pPr>
      <w:pStyle w:val="Zpat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A4A" w:rsidRDefault="00721A4A" w:rsidP="00621B8A">
      <w:pPr>
        <w:spacing w:after="0" w:line="240" w:lineRule="auto"/>
      </w:pPr>
      <w:r>
        <w:separator/>
      </w:r>
    </w:p>
  </w:footnote>
  <w:footnote w:type="continuationSeparator" w:id="0">
    <w:p w:rsidR="00721A4A" w:rsidRDefault="00721A4A" w:rsidP="00621B8A">
      <w:pPr>
        <w:spacing w:after="0" w:line="240" w:lineRule="auto"/>
      </w:pPr>
      <w:r>
        <w:continuationSeparator/>
      </w:r>
    </w:p>
  </w:footnote>
  <w:footnote w:id="1">
    <w:p w:rsidR="008A52B5" w:rsidRDefault="008A52B5">
      <w:pPr>
        <w:pStyle w:val="Textpoznpodarou"/>
      </w:pPr>
      <w:r>
        <w:rPr>
          <w:rStyle w:val="Znakapoznpodarou"/>
        </w:rPr>
        <w:footnoteRef/>
      </w:r>
      <w:r>
        <w:t xml:space="preserve"> Platbu identifikujte co nejpřesněji (v hotovosti, bankovním převodem s variabilním číslem apod.)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4A" w:rsidRDefault="00721A4A">
    <w:pPr>
      <w:pStyle w:val="Zhlav"/>
    </w:pPr>
  </w:p>
  <w:p w:rsidR="00721A4A" w:rsidRDefault="00721A4A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4A" w:rsidRPr="00C4104A" w:rsidRDefault="00721A4A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300355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 s.</w:t>
    </w:r>
    <w:r w:rsidR="00ED7DD3">
      <w:rPr>
        <w:sz w:val="28"/>
        <w:szCs w:val="28"/>
      </w:rPr>
      <w:t xml:space="preserve"> -</w:t>
    </w:r>
  </w:p>
  <w:p w:rsidR="00721A4A" w:rsidRPr="00C4104A" w:rsidRDefault="00721A4A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Okresní myslivecký spolek Třebíč</w:t>
    </w:r>
  </w:p>
  <w:p w:rsidR="00721A4A" w:rsidRDefault="00721A4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0E1657"/>
    <w:multiLevelType w:val="hybridMultilevel"/>
    <w:tmpl w:val="68529F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15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336D98"/>
    <w:multiLevelType w:val="hybridMultilevel"/>
    <w:tmpl w:val="4B929E46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14"/>
  </w:num>
  <w:num w:numId="10">
    <w:abstractNumId w:val="18"/>
  </w:num>
  <w:num w:numId="11">
    <w:abstractNumId w:val="16"/>
  </w:num>
  <w:num w:numId="12">
    <w:abstractNumId w:val="4"/>
  </w:num>
  <w:num w:numId="13">
    <w:abstractNumId w:val="17"/>
  </w:num>
  <w:num w:numId="14">
    <w:abstractNumId w:val="9"/>
  </w:num>
  <w:num w:numId="15">
    <w:abstractNumId w:val="18"/>
    <w:lvlOverride w:ilvl="0">
      <w:startOverride w:val="1"/>
    </w:lvlOverride>
  </w:num>
  <w:num w:numId="16">
    <w:abstractNumId w:val="18"/>
    <w:lvlOverride w:ilvl="0">
      <w:startOverride w:val="1"/>
    </w:lvlOverride>
  </w:num>
  <w:num w:numId="17">
    <w:abstractNumId w:val="15"/>
  </w:num>
  <w:num w:numId="18">
    <w:abstractNumId w:val="12"/>
  </w:num>
  <w:num w:numId="19">
    <w:abstractNumId w:val="8"/>
  </w:num>
  <w:num w:numId="20">
    <w:abstractNumId w:val="18"/>
    <w:lvlOverride w:ilvl="0">
      <w:startOverride w:val="1"/>
    </w:lvlOverride>
  </w:num>
  <w:num w:numId="21">
    <w:abstractNumId w:val="2"/>
  </w:num>
  <w:num w:numId="22">
    <w:abstractNumId w:val="18"/>
    <w:lvlOverride w:ilvl="0">
      <w:startOverride w:val="1"/>
    </w:lvlOverride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/>
  <w:rsids>
    <w:rsidRoot w:val="00621B8A"/>
    <w:rsid w:val="00002B28"/>
    <w:rsid w:val="000123F9"/>
    <w:rsid w:val="0002298B"/>
    <w:rsid w:val="000340A1"/>
    <w:rsid w:val="00085911"/>
    <w:rsid w:val="00087BCD"/>
    <w:rsid w:val="000C0E24"/>
    <w:rsid w:val="000C30F2"/>
    <w:rsid w:val="000C31BA"/>
    <w:rsid w:val="000C5DAE"/>
    <w:rsid w:val="000D1CA6"/>
    <w:rsid w:val="000D3041"/>
    <w:rsid w:val="000E071E"/>
    <w:rsid w:val="0010050D"/>
    <w:rsid w:val="00105C5A"/>
    <w:rsid w:val="001135C9"/>
    <w:rsid w:val="00114B06"/>
    <w:rsid w:val="00115D16"/>
    <w:rsid w:val="00123FC8"/>
    <w:rsid w:val="00124499"/>
    <w:rsid w:val="00124AFD"/>
    <w:rsid w:val="0014211D"/>
    <w:rsid w:val="0014580B"/>
    <w:rsid w:val="0016063F"/>
    <w:rsid w:val="00166167"/>
    <w:rsid w:val="001727AE"/>
    <w:rsid w:val="00173F92"/>
    <w:rsid w:val="001A50E2"/>
    <w:rsid w:val="001E067D"/>
    <w:rsid w:val="001E2953"/>
    <w:rsid w:val="001E3012"/>
    <w:rsid w:val="001F09C4"/>
    <w:rsid w:val="001F33E3"/>
    <w:rsid w:val="00206B17"/>
    <w:rsid w:val="002164B2"/>
    <w:rsid w:val="00227188"/>
    <w:rsid w:val="00227B32"/>
    <w:rsid w:val="00232223"/>
    <w:rsid w:val="00256A17"/>
    <w:rsid w:val="00260C3D"/>
    <w:rsid w:val="00262EBF"/>
    <w:rsid w:val="00263725"/>
    <w:rsid w:val="00272F4A"/>
    <w:rsid w:val="002769A1"/>
    <w:rsid w:val="002C236A"/>
    <w:rsid w:val="002C6774"/>
    <w:rsid w:val="002D4A07"/>
    <w:rsid w:val="002E4FC7"/>
    <w:rsid w:val="002E6328"/>
    <w:rsid w:val="003048E9"/>
    <w:rsid w:val="003108BF"/>
    <w:rsid w:val="00313135"/>
    <w:rsid w:val="0033617A"/>
    <w:rsid w:val="00337C0A"/>
    <w:rsid w:val="00346B80"/>
    <w:rsid w:val="003527DA"/>
    <w:rsid w:val="0035355F"/>
    <w:rsid w:val="003634F4"/>
    <w:rsid w:val="003639D0"/>
    <w:rsid w:val="003639DF"/>
    <w:rsid w:val="003715AC"/>
    <w:rsid w:val="00377080"/>
    <w:rsid w:val="00392659"/>
    <w:rsid w:val="00393EAB"/>
    <w:rsid w:val="003959E3"/>
    <w:rsid w:val="003B1294"/>
    <w:rsid w:val="003B6A94"/>
    <w:rsid w:val="003E205E"/>
    <w:rsid w:val="003F496B"/>
    <w:rsid w:val="00400492"/>
    <w:rsid w:val="004030CE"/>
    <w:rsid w:val="00415899"/>
    <w:rsid w:val="00425658"/>
    <w:rsid w:val="00433F8B"/>
    <w:rsid w:val="0044207D"/>
    <w:rsid w:val="00444AD3"/>
    <w:rsid w:val="00452846"/>
    <w:rsid w:val="0045600C"/>
    <w:rsid w:val="00491852"/>
    <w:rsid w:val="0049557C"/>
    <w:rsid w:val="0049639E"/>
    <w:rsid w:val="004A2B19"/>
    <w:rsid w:val="004A335B"/>
    <w:rsid w:val="004A3EBD"/>
    <w:rsid w:val="004B07AE"/>
    <w:rsid w:val="004B6339"/>
    <w:rsid w:val="004D599C"/>
    <w:rsid w:val="004E45E0"/>
    <w:rsid w:val="005025D9"/>
    <w:rsid w:val="00504BDD"/>
    <w:rsid w:val="00512DA1"/>
    <w:rsid w:val="0051637D"/>
    <w:rsid w:val="0051753A"/>
    <w:rsid w:val="005247FE"/>
    <w:rsid w:val="00533239"/>
    <w:rsid w:val="005518E3"/>
    <w:rsid w:val="00582114"/>
    <w:rsid w:val="005879D3"/>
    <w:rsid w:val="00590910"/>
    <w:rsid w:val="005B4493"/>
    <w:rsid w:val="005B4B19"/>
    <w:rsid w:val="005C68C9"/>
    <w:rsid w:val="005C6D4B"/>
    <w:rsid w:val="005D4739"/>
    <w:rsid w:val="00602C4D"/>
    <w:rsid w:val="00612D90"/>
    <w:rsid w:val="006146DA"/>
    <w:rsid w:val="00621B8A"/>
    <w:rsid w:val="00651F04"/>
    <w:rsid w:val="0065498C"/>
    <w:rsid w:val="00660C50"/>
    <w:rsid w:val="00676B40"/>
    <w:rsid w:val="0067750C"/>
    <w:rsid w:val="00685082"/>
    <w:rsid w:val="00687A50"/>
    <w:rsid w:val="006A774E"/>
    <w:rsid w:val="006C14BF"/>
    <w:rsid w:val="006E0705"/>
    <w:rsid w:val="006E718B"/>
    <w:rsid w:val="006F5896"/>
    <w:rsid w:val="00710170"/>
    <w:rsid w:val="00721A4A"/>
    <w:rsid w:val="0075765F"/>
    <w:rsid w:val="00757DE9"/>
    <w:rsid w:val="00762391"/>
    <w:rsid w:val="0077217F"/>
    <w:rsid w:val="00776FC6"/>
    <w:rsid w:val="00780EE8"/>
    <w:rsid w:val="007A00B9"/>
    <w:rsid w:val="007A26A0"/>
    <w:rsid w:val="007A615C"/>
    <w:rsid w:val="007C0FBE"/>
    <w:rsid w:val="007C1EDE"/>
    <w:rsid w:val="007C4D70"/>
    <w:rsid w:val="007D44F3"/>
    <w:rsid w:val="007D6986"/>
    <w:rsid w:val="007D7279"/>
    <w:rsid w:val="007F470C"/>
    <w:rsid w:val="007F4C9F"/>
    <w:rsid w:val="00801FB7"/>
    <w:rsid w:val="0083043A"/>
    <w:rsid w:val="00844BFA"/>
    <w:rsid w:val="008463CF"/>
    <w:rsid w:val="0084652B"/>
    <w:rsid w:val="00852D62"/>
    <w:rsid w:val="00870779"/>
    <w:rsid w:val="008838C3"/>
    <w:rsid w:val="0089663F"/>
    <w:rsid w:val="008A05FC"/>
    <w:rsid w:val="008A278D"/>
    <w:rsid w:val="008A2F49"/>
    <w:rsid w:val="008A34A7"/>
    <w:rsid w:val="008A52B5"/>
    <w:rsid w:val="008B26CD"/>
    <w:rsid w:val="008D0C45"/>
    <w:rsid w:val="008D6F9B"/>
    <w:rsid w:val="008E745D"/>
    <w:rsid w:val="008F158B"/>
    <w:rsid w:val="008F5A0C"/>
    <w:rsid w:val="00905EAF"/>
    <w:rsid w:val="009227B1"/>
    <w:rsid w:val="00926F31"/>
    <w:rsid w:val="009329CE"/>
    <w:rsid w:val="00940BD0"/>
    <w:rsid w:val="00952E51"/>
    <w:rsid w:val="00952ED6"/>
    <w:rsid w:val="00970010"/>
    <w:rsid w:val="009734C0"/>
    <w:rsid w:val="009A0390"/>
    <w:rsid w:val="009D0E33"/>
    <w:rsid w:val="009D7FE6"/>
    <w:rsid w:val="009E35B8"/>
    <w:rsid w:val="009F5E55"/>
    <w:rsid w:val="00A03ABA"/>
    <w:rsid w:val="00A0564E"/>
    <w:rsid w:val="00A1067E"/>
    <w:rsid w:val="00A121CB"/>
    <w:rsid w:val="00A12C99"/>
    <w:rsid w:val="00A15A0F"/>
    <w:rsid w:val="00A26DF2"/>
    <w:rsid w:val="00A320DE"/>
    <w:rsid w:val="00A432FE"/>
    <w:rsid w:val="00A43676"/>
    <w:rsid w:val="00A4384E"/>
    <w:rsid w:val="00A54D62"/>
    <w:rsid w:val="00A66808"/>
    <w:rsid w:val="00A72DDF"/>
    <w:rsid w:val="00A746FA"/>
    <w:rsid w:val="00A814CF"/>
    <w:rsid w:val="00A93D8C"/>
    <w:rsid w:val="00A96F6E"/>
    <w:rsid w:val="00AA4227"/>
    <w:rsid w:val="00AA70E7"/>
    <w:rsid w:val="00AA7BE2"/>
    <w:rsid w:val="00AC539D"/>
    <w:rsid w:val="00AD006F"/>
    <w:rsid w:val="00AE501E"/>
    <w:rsid w:val="00AE64CE"/>
    <w:rsid w:val="00AF395F"/>
    <w:rsid w:val="00B06A5D"/>
    <w:rsid w:val="00B204F1"/>
    <w:rsid w:val="00B20679"/>
    <w:rsid w:val="00B33D84"/>
    <w:rsid w:val="00B53198"/>
    <w:rsid w:val="00B55CD8"/>
    <w:rsid w:val="00B60FE2"/>
    <w:rsid w:val="00B659DD"/>
    <w:rsid w:val="00B6762A"/>
    <w:rsid w:val="00B67680"/>
    <w:rsid w:val="00B85C37"/>
    <w:rsid w:val="00B87703"/>
    <w:rsid w:val="00B92166"/>
    <w:rsid w:val="00BA4630"/>
    <w:rsid w:val="00BD3169"/>
    <w:rsid w:val="00BE4ABA"/>
    <w:rsid w:val="00BE589D"/>
    <w:rsid w:val="00BF5867"/>
    <w:rsid w:val="00BF6621"/>
    <w:rsid w:val="00C021C1"/>
    <w:rsid w:val="00C254E8"/>
    <w:rsid w:val="00C4104A"/>
    <w:rsid w:val="00C617A6"/>
    <w:rsid w:val="00C67134"/>
    <w:rsid w:val="00C762D2"/>
    <w:rsid w:val="00C84B85"/>
    <w:rsid w:val="00C87312"/>
    <w:rsid w:val="00CA6EEF"/>
    <w:rsid w:val="00CB5869"/>
    <w:rsid w:val="00CD7C91"/>
    <w:rsid w:val="00CE717E"/>
    <w:rsid w:val="00CE7E3E"/>
    <w:rsid w:val="00D056E0"/>
    <w:rsid w:val="00D33CA4"/>
    <w:rsid w:val="00D429AD"/>
    <w:rsid w:val="00D43C5C"/>
    <w:rsid w:val="00D72895"/>
    <w:rsid w:val="00D824F8"/>
    <w:rsid w:val="00D83792"/>
    <w:rsid w:val="00D90055"/>
    <w:rsid w:val="00D92855"/>
    <w:rsid w:val="00DA07FC"/>
    <w:rsid w:val="00DA0E9A"/>
    <w:rsid w:val="00DA3F41"/>
    <w:rsid w:val="00DB1E8F"/>
    <w:rsid w:val="00DD4C8E"/>
    <w:rsid w:val="00DD719C"/>
    <w:rsid w:val="00DF4AAF"/>
    <w:rsid w:val="00E05FA6"/>
    <w:rsid w:val="00E146AD"/>
    <w:rsid w:val="00E3442C"/>
    <w:rsid w:val="00E44435"/>
    <w:rsid w:val="00E565F6"/>
    <w:rsid w:val="00E70481"/>
    <w:rsid w:val="00E75163"/>
    <w:rsid w:val="00E874F5"/>
    <w:rsid w:val="00E91911"/>
    <w:rsid w:val="00E94A6C"/>
    <w:rsid w:val="00EA33BB"/>
    <w:rsid w:val="00EB17B8"/>
    <w:rsid w:val="00EB1B49"/>
    <w:rsid w:val="00EC46F9"/>
    <w:rsid w:val="00ED0C52"/>
    <w:rsid w:val="00ED236E"/>
    <w:rsid w:val="00ED7DD3"/>
    <w:rsid w:val="00EF66EA"/>
    <w:rsid w:val="00F019BF"/>
    <w:rsid w:val="00F120BA"/>
    <w:rsid w:val="00F37FE4"/>
    <w:rsid w:val="00F574B9"/>
    <w:rsid w:val="00F60A98"/>
    <w:rsid w:val="00F72882"/>
    <w:rsid w:val="00F77F2B"/>
    <w:rsid w:val="00F92736"/>
    <w:rsid w:val="00FA54D4"/>
    <w:rsid w:val="00FB033F"/>
    <w:rsid w:val="00FE5F9C"/>
    <w:rsid w:val="00FF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_Normální"/>
    <w:qFormat/>
    <w:rsid w:val="009F5E55"/>
    <w:rPr>
      <w:rFonts w:ascii="Calibri" w:eastAsia="Times New Roman" w:hAnsi="Calibri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after="120"/>
      <w:ind w:left="851" w:hanging="851"/>
      <w:jc w:val="both"/>
      <w:outlineLvl w:val="0"/>
    </w:pPr>
    <w:rPr>
      <w:rFonts w:ascii="Times New Roman" w:eastAsiaTheme="majorEastAsia" w:hAnsi="Times New Roman" w:cstheme="majorBidi"/>
      <w:b/>
      <w:bCs/>
      <w:sz w:val="36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 w:after="120"/>
      <w:ind w:left="851" w:hanging="851"/>
      <w:jc w:val="both"/>
      <w:outlineLvl w:val="1"/>
    </w:pPr>
    <w:rPr>
      <w:rFonts w:ascii="Times New Roman" w:eastAsiaTheme="majorEastAsia" w:hAnsi="Times New Roman" w:cstheme="majorBidi"/>
      <w:b/>
      <w:bCs/>
      <w:sz w:val="32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 w:after="120"/>
      <w:ind w:left="851" w:hanging="851"/>
      <w:jc w:val="both"/>
      <w:outlineLvl w:val="2"/>
    </w:pPr>
    <w:rPr>
      <w:rFonts w:ascii="Times New Roman" w:eastAsiaTheme="majorEastAsia" w:hAnsi="Times New Roman" w:cstheme="majorBidi"/>
      <w:b/>
      <w:bCs/>
      <w:sz w:val="28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spacing w:before="120" w:after="120"/>
      <w:ind w:left="720"/>
      <w:contextualSpacing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48E9"/>
    <w:pPr>
      <w:numPr>
        <w:ilvl w:val="1"/>
      </w:numPr>
      <w:spacing w:before="120" w:after="120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v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  <w:ind w:left="357" w:hanging="357"/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spacing w:before="120" w:after="120"/>
      <w:contextualSpacing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after="0" w:line="240" w:lineRule="auto"/>
      <w:jc w:val="both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before="120" w:after="120" w:line="240" w:lineRule="auto"/>
      <w:jc w:val="both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9F5E55"/>
    <w:pPr>
      <w:suppressAutoHyphens/>
      <w:overflowPunct w:val="0"/>
      <w:autoSpaceDE w:val="0"/>
      <w:autoSpaceDN w:val="0"/>
      <w:adjustRightInd w:val="0"/>
      <w:spacing w:after="0" w:line="228" w:lineRule="auto"/>
    </w:pPr>
    <w:rPr>
      <w:rFonts w:ascii="Times New Roman" w:hAnsi="Times New Roman"/>
      <w:sz w:val="24"/>
      <w:szCs w:val="20"/>
    </w:rPr>
  </w:style>
  <w:style w:type="paragraph" w:customStyle="1" w:styleId="Import1">
    <w:name w:val="Import 1"/>
    <w:basedOn w:val="Import0"/>
    <w:rsid w:val="009F5E5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9F5E5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9F5E5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9F5E55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9F5E55"/>
    <w:pPr>
      <w:tabs>
        <w:tab w:val="left" w:pos="10368"/>
      </w:tabs>
    </w:pPr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IntenseReference">
    <w:name w:val="Intense Reference"/>
    <w:basedOn w:val="DefaultParagraphFont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3048E9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048E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3048E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3048E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ListNumber"/>
    <w:qFormat/>
    <w:rsid w:val="0033617A"/>
    <w:pPr>
      <w:numPr>
        <w:numId w:val="10"/>
      </w:numPr>
      <w:ind w:left="357" w:hanging="357"/>
    </w:pPr>
  </w:style>
  <w:style w:type="paragraph" w:customStyle="1" w:styleId="selnvet">
    <w:name w:val="Číselný výčet"/>
    <w:basedOn w:val="ListNumber"/>
    <w:rsid w:val="008F158B"/>
  </w:style>
  <w:style w:type="paragraph" w:styleId="ListNumber">
    <w:name w:val="List Number"/>
    <w:basedOn w:val="Normal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Header">
    <w:name w:val="header"/>
    <w:basedOn w:val="Normal"/>
    <w:link w:val="Header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621B8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B8A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222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81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4C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91FB8-DC46-46F3-891B-7B2A38E3E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</Template>
  <TotalTime>14</TotalTime>
  <Pages>1</Pages>
  <Words>147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Antonín Měrka</dc:creator>
  <cp:lastModifiedBy>Ing. Antonín Měrka</cp:lastModifiedBy>
  <cp:revision>5</cp:revision>
  <cp:lastPrinted>2016-01-28T07:24:00Z</cp:lastPrinted>
  <dcterms:created xsi:type="dcterms:W3CDTF">2016-01-28T07:08:00Z</dcterms:created>
  <dcterms:modified xsi:type="dcterms:W3CDTF">2016-01-28T07:25:00Z</dcterms:modified>
</cp:coreProperties>
</file>