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A6C56" w14:textId="2A4713CE" w:rsidR="00AA5EE5" w:rsidRPr="00E10D96" w:rsidRDefault="00AA5EE5" w:rsidP="00AA5EE5">
      <w:pPr>
        <w:spacing w:before="0"/>
        <w:jc w:val="center"/>
        <w:rPr>
          <w:b/>
          <w:sz w:val="20"/>
          <w:szCs w:val="20"/>
          <w:u w:val="single"/>
        </w:rPr>
      </w:pPr>
      <w:r w:rsidRPr="00E10D96">
        <w:rPr>
          <w:b/>
          <w:sz w:val="20"/>
          <w:szCs w:val="20"/>
          <w:u w:val="single"/>
        </w:rPr>
        <w:t>PŘIHLÁŠKA</w:t>
      </w:r>
    </w:p>
    <w:p w14:paraId="6AFAE85F" w14:textId="77777777" w:rsidR="00AA5EE5" w:rsidRDefault="00AA5EE5" w:rsidP="00516C45">
      <w:pPr>
        <w:spacing w:before="0"/>
        <w:jc w:val="center"/>
        <w:rPr>
          <w:b/>
          <w:sz w:val="28"/>
        </w:rPr>
      </w:pPr>
      <w:r w:rsidRPr="00E10D96">
        <w:rPr>
          <w:b/>
          <w:sz w:val="20"/>
          <w:szCs w:val="20"/>
        </w:rPr>
        <w:t>na jarní svod loveckých psů</w:t>
      </w:r>
    </w:p>
    <w:p w14:paraId="36B16924" w14:textId="37D6B726" w:rsidR="00AA5EE5" w:rsidRPr="00B51D5D" w:rsidRDefault="00B51D5D" w:rsidP="00AA5EE5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(přihlášku vyplnit </w:t>
      </w:r>
      <w:r>
        <w:rPr>
          <w:b/>
          <w:sz w:val="18"/>
          <w:szCs w:val="18"/>
        </w:rPr>
        <w:t>2 x</w:t>
      </w:r>
      <w:r>
        <w:rPr>
          <w:sz w:val="18"/>
          <w:szCs w:val="18"/>
        </w:rPr>
        <w:t xml:space="preserve"> na počítači</w:t>
      </w:r>
      <w:r w:rsidR="009E3297">
        <w:rPr>
          <w:sz w:val="18"/>
          <w:szCs w:val="18"/>
        </w:rPr>
        <w:t>, psacím stroji, hůlkovým písmem</w:t>
      </w:r>
      <w:bookmarkStart w:id="0" w:name="_GoBack"/>
      <w:bookmarkEnd w:id="0"/>
      <w:r>
        <w:rPr>
          <w:sz w:val="18"/>
          <w:szCs w:val="18"/>
        </w:rPr>
        <w:t xml:space="preserve"> a </w:t>
      </w:r>
      <w:r>
        <w:rPr>
          <w:b/>
          <w:sz w:val="18"/>
          <w:szCs w:val="18"/>
        </w:rPr>
        <w:t>zaslat pořadateli</w:t>
      </w:r>
      <w:r>
        <w:rPr>
          <w:sz w:val="18"/>
          <w:szCs w:val="18"/>
        </w:rPr>
        <w:t xml:space="preserve"> – OMS Třebíč)</w:t>
      </w:r>
    </w:p>
    <w:p w14:paraId="4F1B61D2" w14:textId="6793311A" w:rsidR="00AA5EE5" w:rsidRPr="00E10D96" w:rsidRDefault="00AA5EE5" w:rsidP="00AA5EE5">
      <w:pPr>
        <w:spacing w:before="0"/>
        <w:rPr>
          <w:sz w:val="18"/>
          <w:szCs w:val="18"/>
        </w:rPr>
      </w:pPr>
      <w:r w:rsidRPr="00E10D96">
        <w:rPr>
          <w:sz w:val="18"/>
          <w:szCs w:val="18"/>
        </w:rPr>
        <w:t>Pořadatel:     OMS Třebíč</w:t>
      </w:r>
    </w:p>
    <w:p w14:paraId="688483A9" w14:textId="1C2B7591" w:rsidR="00AA5EE5" w:rsidRPr="00E10D96" w:rsidRDefault="00AA5EE5" w:rsidP="00AA5EE5">
      <w:pPr>
        <w:spacing w:before="0"/>
        <w:rPr>
          <w:sz w:val="18"/>
          <w:szCs w:val="18"/>
        </w:rPr>
      </w:pPr>
      <w:r w:rsidRPr="00E10D96">
        <w:rPr>
          <w:sz w:val="18"/>
          <w:szCs w:val="18"/>
        </w:rPr>
        <w:t>Místo svodu:     Bažantnice 462, 674 01 Třebíč</w:t>
      </w:r>
      <w:r w:rsidRPr="00E10D96">
        <w:rPr>
          <w:sz w:val="18"/>
          <w:szCs w:val="18"/>
        </w:rPr>
        <w:tab/>
      </w:r>
      <w:r w:rsidRPr="00E10D96">
        <w:rPr>
          <w:sz w:val="18"/>
          <w:szCs w:val="18"/>
        </w:rPr>
        <w:tab/>
      </w:r>
      <w:r w:rsidR="00B51D5D">
        <w:rPr>
          <w:sz w:val="18"/>
          <w:szCs w:val="18"/>
        </w:rPr>
        <w:tab/>
      </w:r>
      <w:r w:rsidRPr="00E10D96">
        <w:rPr>
          <w:sz w:val="18"/>
          <w:szCs w:val="18"/>
        </w:rPr>
        <w:t>Datum:  ......................................................</w:t>
      </w:r>
      <w:r w:rsidR="00B51D5D">
        <w:rPr>
          <w:sz w:val="18"/>
          <w:szCs w:val="18"/>
        </w:rPr>
        <w:t>.........</w:t>
      </w:r>
      <w:r w:rsidRPr="00E10D96">
        <w:rPr>
          <w:sz w:val="18"/>
          <w:szCs w:val="18"/>
        </w:rPr>
        <w:t>..............</w:t>
      </w:r>
    </w:p>
    <w:p w14:paraId="3EBBEA73" w14:textId="4A49F3A6" w:rsidR="00AA5EE5" w:rsidRPr="00E10D96" w:rsidRDefault="00AA5EE5" w:rsidP="00AA5EE5">
      <w:pPr>
        <w:spacing w:before="0"/>
        <w:rPr>
          <w:sz w:val="18"/>
          <w:szCs w:val="18"/>
        </w:rPr>
      </w:pPr>
      <w:r w:rsidRPr="00E10D96">
        <w:rPr>
          <w:sz w:val="18"/>
          <w:szCs w:val="18"/>
        </w:rPr>
        <w:t>Plemeno:  ................................................................................</w:t>
      </w:r>
      <w:r w:rsidRPr="00E10D96">
        <w:rPr>
          <w:sz w:val="18"/>
          <w:szCs w:val="18"/>
        </w:rPr>
        <w:tab/>
        <w:t>Pohlaví:  ...................................................</w:t>
      </w:r>
      <w:r w:rsidR="00B51D5D">
        <w:rPr>
          <w:sz w:val="18"/>
          <w:szCs w:val="18"/>
        </w:rPr>
        <w:t>..........</w:t>
      </w:r>
      <w:r w:rsidRPr="00E10D96">
        <w:rPr>
          <w:sz w:val="18"/>
          <w:szCs w:val="18"/>
        </w:rPr>
        <w:t>...............</w:t>
      </w:r>
    </w:p>
    <w:p w14:paraId="4A1E0183" w14:textId="6AD8D9E1" w:rsidR="00AA5EE5" w:rsidRPr="00E10D96" w:rsidRDefault="00AA5EE5" w:rsidP="00AA5EE5">
      <w:pPr>
        <w:spacing w:before="0"/>
        <w:rPr>
          <w:sz w:val="18"/>
          <w:szCs w:val="18"/>
        </w:rPr>
      </w:pPr>
      <w:r w:rsidRPr="00E10D96">
        <w:rPr>
          <w:sz w:val="18"/>
          <w:szCs w:val="18"/>
        </w:rPr>
        <w:t>Jméno psa:  ..............................................................................................................................................................</w:t>
      </w:r>
      <w:r w:rsidR="00B51D5D">
        <w:rPr>
          <w:sz w:val="18"/>
          <w:szCs w:val="18"/>
        </w:rPr>
        <w:t>....................</w:t>
      </w:r>
      <w:r w:rsidRPr="00E10D96">
        <w:rPr>
          <w:sz w:val="18"/>
          <w:szCs w:val="18"/>
        </w:rPr>
        <w:t>...</w:t>
      </w:r>
    </w:p>
    <w:p w14:paraId="60A2B82E" w14:textId="1214F515" w:rsidR="00AA5EE5" w:rsidRPr="00E10D96" w:rsidRDefault="00AA5EE5" w:rsidP="00AA5EE5">
      <w:pPr>
        <w:spacing w:before="0"/>
        <w:rPr>
          <w:sz w:val="18"/>
          <w:szCs w:val="18"/>
        </w:rPr>
      </w:pPr>
      <w:r w:rsidRPr="00E10D96">
        <w:rPr>
          <w:sz w:val="18"/>
          <w:szCs w:val="18"/>
        </w:rPr>
        <w:t>ČLP:  ..............................................     Tetovací č.  ...........................................     Vržen:  ................................</w:t>
      </w:r>
      <w:r w:rsidR="00B51D5D">
        <w:rPr>
          <w:sz w:val="18"/>
          <w:szCs w:val="18"/>
        </w:rPr>
        <w:t>....................</w:t>
      </w:r>
      <w:r w:rsidRPr="00E10D96">
        <w:rPr>
          <w:sz w:val="18"/>
          <w:szCs w:val="18"/>
        </w:rPr>
        <w:t>.......</w:t>
      </w:r>
    </w:p>
    <w:p w14:paraId="5D80B605" w14:textId="33FBB8AE" w:rsidR="00AA5EE5" w:rsidRPr="00E10D96" w:rsidRDefault="00AA5EE5" w:rsidP="00AA5EE5">
      <w:pPr>
        <w:spacing w:before="0"/>
        <w:rPr>
          <w:sz w:val="18"/>
          <w:szCs w:val="18"/>
        </w:rPr>
      </w:pPr>
      <w:r w:rsidRPr="00E10D96">
        <w:rPr>
          <w:sz w:val="18"/>
          <w:szCs w:val="18"/>
        </w:rPr>
        <w:t>Otec:  ..............................................................................</w:t>
      </w:r>
      <w:r w:rsidR="00B51D5D">
        <w:rPr>
          <w:sz w:val="18"/>
          <w:szCs w:val="18"/>
        </w:rPr>
        <w:t>...........</w:t>
      </w:r>
      <w:r w:rsidRPr="00E10D96">
        <w:rPr>
          <w:sz w:val="18"/>
          <w:szCs w:val="18"/>
        </w:rPr>
        <w:t>.....     ČLP:  ......................................................</w:t>
      </w:r>
      <w:r w:rsidR="00B51D5D">
        <w:rPr>
          <w:sz w:val="18"/>
          <w:szCs w:val="18"/>
        </w:rPr>
        <w:t>.........</w:t>
      </w:r>
      <w:r w:rsidRPr="00E10D96">
        <w:rPr>
          <w:sz w:val="18"/>
          <w:szCs w:val="18"/>
        </w:rPr>
        <w:t>..................</w:t>
      </w:r>
    </w:p>
    <w:p w14:paraId="2DD3BA94" w14:textId="5AE8AE7F" w:rsidR="00AA5EE5" w:rsidRPr="00E10D96" w:rsidRDefault="00AA5EE5" w:rsidP="00AA5EE5">
      <w:pPr>
        <w:spacing w:before="0"/>
        <w:rPr>
          <w:sz w:val="18"/>
          <w:szCs w:val="18"/>
        </w:rPr>
      </w:pPr>
      <w:r w:rsidRPr="00E10D96">
        <w:rPr>
          <w:sz w:val="18"/>
          <w:szCs w:val="18"/>
        </w:rPr>
        <w:t>Matka:  ...........................................................................</w:t>
      </w:r>
      <w:r w:rsidR="00B51D5D">
        <w:rPr>
          <w:sz w:val="18"/>
          <w:szCs w:val="18"/>
        </w:rPr>
        <w:t>...........</w:t>
      </w:r>
      <w:r w:rsidRPr="00E10D96">
        <w:rPr>
          <w:sz w:val="18"/>
          <w:szCs w:val="18"/>
        </w:rPr>
        <w:t>.....     ČLP:  ....................................................</w:t>
      </w:r>
      <w:r w:rsidR="00B51D5D">
        <w:rPr>
          <w:sz w:val="18"/>
          <w:szCs w:val="18"/>
        </w:rPr>
        <w:t>.........</w:t>
      </w:r>
      <w:r w:rsidRPr="00E10D96">
        <w:rPr>
          <w:sz w:val="18"/>
          <w:szCs w:val="18"/>
        </w:rPr>
        <w:t>....................</w:t>
      </w:r>
    </w:p>
    <w:p w14:paraId="2EA994A9" w14:textId="2B7B1C53" w:rsidR="00AA5EE5" w:rsidRPr="00E10D96" w:rsidRDefault="00516C45" w:rsidP="00AA5EE5">
      <w:pPr>
        <w:spacing w:before="0"/>
        <w:rPr>
          <w:sz w:val="18"/>
          <w:szCs w:val="18"/>
        </w:rPr>
      </w:pPr>
      <w:r w:rsidRPr="00E10D96">
        <w:rPr>
          <w:sz w:val="18"/>
          <w:szCs w:val="18"/>
        </w:rPr>
        <w:t>Chovatel:  ....</w:t>
      </w:r>
      <w:r w:rsidR="00AA5EE5" w:rsidRPr="00E10D96">
        <w:rPr>
          <w:sz w:val="18"/>
          <w:szCs w:val="18"/>
        </w:rPr>
        <w:t>.........</w:t>
      </w:r>
      <w:r w:rsidRPr="00E10D96">
        <w:rPr>
          <w:sz w:val="18"/>
          <w:szCs w:val="18"/>
        </w:rPr>
        <w:t>..</w:t>
      </w:r>
      <w:r w:rsidR="00AA5EE5" w:rsidRPr="00E10D96">
        <w:rPr>
          <w:sz w:val="18"/>
          <w:szCs w:val="18"/>
        </w:rPr>
        <w:t>.............................................................................................................................</w:t>
      </w:r>
      <w:r w:rsidR="00B51D5D">
        <w:rPr>
          <w:sz w:val="18"/>
          <w:szCs w:val="18"/>
        </w:rPr>
        <w:t>.....................</w:t>
      </w:r>
      <w:r w:rsidR="00AA5EE5" w:rsidRPr="00E10D96">
        <w:rPr>
          <w:sz w:val="18"/>
          <w:szCs w:val="18"/>
        </w:rPr>
        <w:t>.......................</w:t>
      </w:r>
    </w:p>
    <w:p w14:paraId="3AB8E984" w14:textId="2CFA5BFE" w:rsidR="00AA5EE5" w:rsidRPr="00E10D96" w:rsidRDefault="00516C45" w:rsidP="00AA5EE5">
      <w:pPr>
        <w:spacing w:before="0"/>
        <w:rPr>
          <w:sz w:val="18"/>
          <w:szCs w:val="18"/>
        </w:rPr>
      </w:pPr>
      <w:r w:rsidRPr="00E10D96">
        <w:rPr>
          <w:sz w:val="18"/>
          <w:szCs w:val="18"/>
        </w:rPr>
        <w:t>Majitel:  .............................................................................................................................................</w:t>
      </w:r>
      <w:r w:rsidR="00B51D5D">
        <w:rPr>
          <w:sz w:val="18"/>
          <w:szCs w:val="18"/>
        </w:rPr>
        <w:t>....................</w:t>
      </w:r>
      <w:r w:rsidRPr="00E10D96">
        <w:rPr>
          <w:sz w:val="18"/>
          <w:szCs w:val="18"/>
        </w:rPr>
        <w:t>.........................</w:t>
      </w:r>
    </w:p>
    <w:p w14:paraId="62E349CA" w14:textId="302AB1FF" w:rsidR="00AA5EE5" w:rsidRPr="00E10D96" w:rsidRDefault="00516C45" w:rsidP="00AA5EE5">
      <w:pPr>
        <w:spacing w:before="0"/>
        <w:rPr>
          <w:sz w:val="18"/>
          <w:szCs w:val="18"/>
        </w:rPr>
      </w:pPr>
      <w:r w:rsidRPr="00E10D96">
        <w:rPr>
          <w:sz w:val="18"/>
          <w:szCs w:val="18"/>
        </w:rPr>
        <w:t>Adresa:  ...........................................................................................................................................................</w:t>
      </w:r>
      <w:r w:rsidR="0086359F">
        <w:rPr>
          <w:sz w:val="18"/>
          <w:szCs w:val="18"/>
        </w:rPr>
        <w:t>....................</w:t>
      </w:r>
      <w:r w:rsidRPr="00E10D96">
        <w:rPr>
          <w:sz w:val="18"/>
          <w:szCs w:val="18"/>
        </w:rPr>
        <w:t>............</w:t>
      </w:r>
    </w:p>
    <w:p w14:paraId="49008CE3" w14:textId="1EF17538" w:rsidR="00AA5EE5" w:rsidRPr="00E10D96" w:rsidRDefault="00AA5EE5" w:rsidP="00AA5EE5">
      <w:pPr>
        <w:spacing w:before="0"/>
        <w:rPr>
          <w:sz w:val="18"/>
          <w:szCs w:val="18"/>
        </w:rPr>
      </w:pPr>
      <w:r w:rsidRPr="00E10D96">
        <w:rPr>
          <w:sz w:val="18"/>
          <w:szCs w:val="18"/>
        </w:rPr>
        <w:t>Telefon:  .......................................</w:t>
      </w:r>
      <w:r w:rsidR="00516C45" w:rsidRPr="00E10D96">
        <w:rPr>
          <w:sz w:val="18"/>
          <w:szCs w:val="18"/>
        </w:rPr>
        <w:t>..........</w:t>
      </w:r>
      <w:r w:rsidR="00B51D5D">
        <w:rPr>
          <w:sz w:val="18"/>
          <w:szCs w:val="18"/>
        </w:rPr>
        <w:t>.......</w:t>
      </w:r>
      <w:r w:rsidR="0086359F">
        <w:rPr>
          <w:sz w:val="18"/>
          <w:szCs w:val="18"/>
        </w:rPr>
        <w:t>.....</w:t>
      </w:r>
      <w:r w:rsidR="00516C45" w:rsidRPr="00E10D96">
        <w:rPr>
          <w:sz w:val="18"/>
          <w:szCs w:val="18"/>
        </w:rPr>
        <w:t xml:space="preserve">.......     </w:t>
      </w:r>
      <w:r w:rsidRPr="00E10D96">
        <w:rPr>
          <w:sz w:val="18"/>
          <w:szCs w:val="18"/>
        </w:rPr>
        <w:t>E-mail:  ......................................................................</w:t>
      </w:r>
      <w:r w:rsidR="0086359F">
        <w:rPr>
          <w:sz w:val="18"/>
          <w:szCs w:val="18"/>
        </w:rPr>
        <w:t>.........</w:t>
      </w:r>
      <w:r w:rsidRPr="00E10D96">
        <w:rPr>
          <w:sz w:val="18"/>
          <w:szCs w:val="18"/>
        </w:rPr>
        <w:t>............</w:t>
      </w:r>
      <w:r w:rsidR="00516C45" w:rsidRPr="00E10D96">
        <w:rPr>
          <w:sz w:val="18"/>
          <w:szCs w:val="18"/>
        </w:rPr>
        <w:t>........</w:t>
      </w:r>
    </w:p>
    <w:p w14:paraId="3529BDAD" w14:textId="29460F15" w:rsidR="00AA5EE5" w:rsidRPr="00E10D96" w:rsidRDefault="00733553" w:rsidP="00AA5EE5">
      <w:pPr>
        <w:spacing w:before="0"/>
        <w:rPr>
          <w:sz w:val="18"/>
          <w:szCs w:val="18"/>
        </w:rPr>
      </w:pPr>
      <w:r>
        <w:rPr>
          <w:sz w:val="18"/>
          <w:szCs w:val="18"/>
        </w:rPr>
        <w:t>V</w:t>
      </w:r>
      <w:r w:rsidR="00516C45" w:rsidRPr="00E10D9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="00516C45" w:rsidRPr="00E10D96">
        <w:rPr>
          <w:sz w:val="18"/>
          <w:szCs w:val="18"/>
        </w:rPr>
        <w:t xml:space="preserve">...................................................................     </w:t>
      </w:r>
      <w:r w:rsidR="00AA5EE5" w:rsidRPr="00E10D96">
        <w:rPr>
          <w:sz w:val="18"/>
          <w:szCs w:val="18"/>
        </w:rPr>
        <w:t>dne</w:t>
      </w:r>
      <w:r w:rsidR="00516C45" w:rsidRPr="00E10D96">
        <w:rPr>
          <w:sz w:val="18"/>
          <w:szCs w:val="18"/>
        </w:rPr>
        <w:t>:  .........................</w:t>
      </w:r>
      <w:r w:rsidR="0086359F">
        <w:rPr>
          <w:sz w:val="18"/>
          <w:szCs w:val="18"/>
        </w:rPr>
        <w:t>...........................</w:t>
      </w:r>
    </w:p>
    <w:p w14:paraId="1D5E6E31" w14:textId="77777777" w:rsidR="00AA5EE5" w:rsidRPr="00E10D96" w:rsidRDefault="00AA5EE5" w:rsidP="00AA5EE5">
      <w:pPr>
        <w:spacing w:before="0"/>
        <w:rPr>
          <w:sz w:val="18"/>
          <w:szCs w:val="18"/>
        </w:rPr>
      </w:pPr>
    </w:p>
    <w:p w14:paraId="4AB60732" w14:textId="51383DB2" w:rsidR="00AA5EE5" w:rsidRPr="00E10D96" w:rsidRDefault="00516C45" w:rsidP="00516C45">
      <w:pPr>
        <w:spacing w:before="0"/>
        <w:ind w:left="3540" w:firstLine="708"/>
        <w:jc w:val="left"/>
        <w:rPr>
          <w:sz w:val="18"/>
          <w:szCs w:val="18"/>
        </w:rPr>
      </w:pPr>
      <w:r w:rsidRPr="00E10D96">
        <w:rPr>
          <w:sz w:val="18"/>
          <w:szCs w:val="18"/>
        </w:rPr>
        <w:t>Podpis majitele psa:  ........................................</w:t>
      </w:r>
      <w:r w:rsidR="0086359F">
        <w:rPr>
          <w:sz w:val="18"/>
          <w:szCs w:val="18"/>
        </w:rPr>
        <w:t>...........</w:t>
      </w:r>
      <w:r w:rsidRPr="00E10D96">
        <w:rPr>
          <w:sz w:val="18"/>
          <w:szCs w:val="18"/>
        </w:rPr>
        <w:t>.....................</w:t>
      </w:r>
    </w:p>
    <w:p w14:paraId="18DF773D" w14:textId="77777777" w:rsidR="00516C45" w:rsidRPr="00E10D96" w:rsidRDefault="00516C45" w:rsidP="00516C45">
      <w:pPr>
        <w:spacing w:before="0"/>
        <w:ind w:left="3540" w:firstLine="708"/>
        <w:jc w:val="left"/>
        <w:rPr>
          <w:sz w:val="18"/>
          <w:szCs w:val="18"/>
        </w:rPr>
      </w:pPr>
    </w:p>
    <w:p w14:paraId="4FEE2691" w14:textId="7E4A667C" w:rsidR="00516C45" w:rsidRPr="00E10D96" w:rsidRDefault="00516C45" w:rsidP="00516C45">
      <w:pPr>
        <w:spacing w:before="0"/>
        <w:jc w:val="center"/>
        <w:rPr>
          <w:sz w:val="18"/>
          <w:szCs w:val="18"/>
        </w:rPr>
      </w:pPr>
      <w:r w:rsidRPr="00E10D96">
        <w:rPr>
          <w:b/>
          <w:sz w:val="18"/>
          <w:szCs w:val="18"/>
        </w:rPr>
        <w:t>HODNOCENÍ</w:t>
      </w:r>
    </w:p>
    <w:p w14:paraId="520746CB" w14:textId="2087AB59" w:rsidR="00516C45" w:rsidRPr="0042539D" w:rsidRDefault="00516C45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>Typ: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1 typický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="0042539D" w:rsidRPr="0042539D">
        <w:rPr>
          <w:sz w:val="18"/>
          <w:szCs w:val="18"/>
        </w:rPr>
        <w:tab/>
      </w:r>
      <w:r w:rsidR="0042539D">
        <w:rPr>
          <w:sz w:val="18"/>
          <w:szCs w:val="18"/>
        </w:rPr>
        <w:tab/>
      </w:r>
      <w:r w:rsidR="0042539D" w:rsidRPr="0042539D">
        <w:rPr>
          <w:sz w:val="18"/>
          <w:szCs w:val="18"/>
        </w:rPr>
        <w:t>Povaha:</w:t>
      </w:r>
      <w:r w:rsidR="0042539D"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="0042539D"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>1 klidná</w:t>
      </w:r>
    </w:p>
    <w:p w14:paraId="43CCA89E" w14:textId="7371FD81" w:rsidR="00516C45" w:rsidRPr="0042539D" w:rsidRDefault="00516C45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2 netypický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="0042539D"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>2 plachá</w:t>
      </w:r>
    </w:p>
    <w:p w14:paraId="0E4AE65A" w14:textId="77172629" w:rsidR="00516C45" w:rsidRPr="0042539D" w:rsidRDefault="00516C45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3 nevyjádřený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="0042539D"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>3 temperamentní</w:t>
      </w:r>
    </w:p>
    <w:p w14:paraId="77E891E8" w14:textId="1E7C459F" w:rsidR="00516C45" w:rsidRPr="0042539D" w:rsidRDefault="00516C45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>Zbarvení:</w:t>
      </w:r>
      <w:r w:rsidRPr="0042539D">
        <w:rPr>
          <w:sz w:val="18"/>
          <w:szCs w:val="18"/>
        </w:rPr>
        <w:tab/>
      </w:r>
      <w:r w:rsidR="0042539D">
        <w:rPr>
          <w:sz w:val="18"/>
          <w:szCs w:val="18"/>
        </w:rPr>
        <w:tab/>
      </w:r>
      <w:r w:rsidRPr="0042539D">
        <w:rPr>
          <w:sz w:val="18"/>
          <w:szCs w:val="18"/>
        </w:rPr>
        <w:t>1 jednobarevný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="0042539D"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>4 agresivní</w:t>
      </w:r>
    </w:p>
    <w:p w14:paraId="44F1B338" w14:textId="528713F6" w:rsidR="00516C45" w:rsidRPr="0042539D" w:rsidRDefault="00516C45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2 vícebarevný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="0042539D" w:rsidRPr="0042539D">
        <w:rPr>
          <w:sz w:val="18"/>
          <w:szCs w:val="18"/>
        </w:rPr>
        <w:tab/>
        <w:t>Výška:</w:t>
      </w:r>
      <w:r w:rsidR="0042539D" w:rsidRPr="0042539D">
        <w:rPr>
          <w:sz w:val="18"/>
          <w:szCs w:val="18"/>
        </w:rPr>
        <w:tab/>
      </w:r>
      <w:r w:rsidR="0042539D" w:rsidRPr="0042539D">
        <w:rPr>
          <w:sz w:val="18"/>
          <w:szCs w:val="18"/>
        </w:rPr>
        <w:tab/>
      </w:r>
      <w:r w:rsidR="0042539D" w:rsidRPr="0042539D">
        <w:rPr>
          <w:sz w:val="18"/>
          <w:szCs w:val="18"/>
        </w:rPr>
        <w:tab/>
        <w:t>..........</w:t>
      </w:r>
      <w:r w:rsidRPr="0042539D">
        <w:rPr>
          <w:sz w:val="18"/>
          <w:szCs w:val="18"/>
        </w:rPr>
        <w:t>....................... cm</w:t>
      </w:r>
    </w:p>
    <w:p w14:paraId="645F1670" w14:textId="2315AC38" w:rsidR="00516C45" w:rsidRPr="0042539D" w:rsidRDefault="00516C45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3 nestandardní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="0042539D" w:rsidRPr="0042539D">
        <w:rPr>
          <w:sz w:val="18"/>
          <w:szCs w:val="18"/>
        </w:rPr>
        <w:tab/>
        <w:t>Barva oka:</w:t>
      </w:r>
      <w:r w:rsidRPr="0042539D">
        <w:rPr>
          <w:sz w:val="18"/>
          <w:szCs w:val="18"/>
        </w:rPr>
        <w:tab/>
      </w:r>
      <w:r w:rsidR="0042539D"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>1</w:t>
      </w:r>
      <w:r w:rsidR="0042539D" w:rsidRPr="0042539D">
        <w:rPr>
          <w:sz w:val="18"/>
          <w:szCs w:val="18"/>
        </w:rPr>
        <w:t xml:space="preserve"> tmavá</w:t>
      </w:r>
    </w:p>
    <w:p w14:paraId="738FB4E2" w14:textId="117CB0BF" w:rsidR="0042539D" w:rsidRPr="0042539D" w:rsidRDefault="0042539D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>Síla kostry</w:t>
      </w:r>
      <w:r w:rsidRPr="0042539D">
        <w:rPr>
          <w:sz w:val="18"/>
          <w:szCs w:val="18"/>
        </w:rPr>
        <w:tab/>
        <w:t>1 silná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2 hnědá</w:t>
      </w:r>
    </w:p>
    <w:p w14:paraId="59BE1279" w14:textId="77953F0A" w:rsidR="0042539D" w:rsidRPr="0042539D" w:rsidRDefault="0042539D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2 střední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3 světlehnědá</w:t>
      </w:r>
    </w:p>
    <w:p w14:paraId="46F82BFD" w14:textId="33A0508E" w:rsidR="0042539D" w:rsidRPr="0042539D" w:rsidRDefault="0042539D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3 slabá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4 světlá</w:t>
      </w:r>
    </w:p>
    <w:p w14:paraId="0959461E" w14:textId="283F1D0C" w:rsidR="0042539D" w:rsidRPr="0042539D" w:rsidRDefault="0042539D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4 hrubá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5 dračí</w:t>
      </w:r>
    </w:p>
    <w:p w14:paraId="788F08E8" w14:textId="184A1773" w:rsidR="0042539D" w:rsidRPr="0042539D" w:rsidRDefault="0042539D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>Chrup: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1 úplný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Ucho: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1 normální</w:t>
      </w:r>
    </w:p>
    <w:p w14:paraId="47DE8FCD" w14:textId="6D725231" w:rsidR="0042539D" w:rsidRPr="0042539D" w:rsidRDefault="0042539D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2 neúplný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2 vadné</w:t>
      </w:r>
    </w:p>
    <w:p w14:paraId="104436A7" w14:textId="55C82393" w:rsidR="0042539D" w:rsidRPr="0042539D" w:rsidRDefault="0042539D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3 dosud nevyvinutý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Čenich: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1 normální</w:t>
      </w:r>
    </w:p>
    <w:p w14:paraId="2C2F8C1C" w14:textId="61ECF4D3" w:rsidR="0042539D" w:rsidRPr="0042539D" w:rsidRDefault="0042539D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4 chybějící zuby ...........................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2 nedostatek pigmentu</w:t>
      </w:r>
    </w:p>
    <w:p w14:paraId="11A40A2D" w14:textId="6097AC5C" w:rsidR="0042539D" w:rsidRPr="0042539D" w:rsidRDefault="0042539D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>Skus: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1 nůžkový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Znaky u hrubosrstých:</w:t>
      </w:r>
      <w:r w:rsidRPr="0042539D">
        <w:rPr>
          <w:sz w:val="18"/>
          <w:szCs w:val="18"/>
        </w:rPr>
        <w:tab/>
        <w:t>1 výrazné</w:t>
      </w:r>
    </w:p>
    <w:p w14:paraId="7A09AF51" w14:textId="3F5D5E9F" w:rsidR="0042539D" w:rsidRPr="0042539D" w:rsidRDefault="0042539D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2 klešťový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2 nevýrazné</w:t>
      </w:r>
    </w:p>
    <w:p w14:paraId="04E4249D" w14:textId="0FC52CDB" w:rsidR="0042539D" w:rsidRDefault="0042539D" w:rsidP="0042539D">
      <w:pPr>
        <w:spacing w:before="0" w:after="60" w:line="240" w:lineRule="auto"/>
        <w:jc w:val="left"/>
        <w:rPr>
          <w:sz w:val="18"/>
          <w:szCs w:val="18"/>
        </w:rPr>
      </w:pP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  <w:t>3 předkus</w:t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 w:rsidRPr="0042539D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42539D">
        <w:rPr>
          <w:sz w:val="18"/>
          <w:szCs w:val="18"/>
        </w:rPr>
        <w:t>3 chybějící</w:t>
      </w:r>
    </w:p>
    <w:p w14:paraId="1A5697E4" w14:textId="406B1CF1" w:rsidR="0042539D" w:rsidRDefault="0042539D" w:rsidP="0042539D">
      <w:pPr>
        <w:spacing w:before="0" w:after="60"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4 podkus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Hrubé vady: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E10D96">
        <w:rPr>
          <w:sz w:val="18"/>
          <w:szCs w:val="18"/>
        </w:rPr>
        <w:t>1 entropium</w:t>
      </w:r>
    </w:p>
    <w:p w14:paraId="75D67C4A" w14:textId="4BB94BFC" w:rsidR="00E10D96" w:rsidRDefault="00E10D96" w:rsidP="0042539D">
      <w:pPr>
        <w:spacing w:before="0" w:after="60"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5 nepravidelný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2 ektropium</w:t>
      </w:r>
    </w:p>
    <w:p w14:paraId="68421F57" w14:textId="3471219B" w:rsidR="00E10D96" w:rsidRDefault="00E10D96" w:rsidP="0042539D">
      <w:pPr>
        <w:spacing w:before="0" w:after="60"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>Kvalita srsti:</w:t>
      </w:r>
      <w:r>
        <w:rPr>
          <w:sz w:val="18"/>
          <w:szCs w:val="18"/>
        </w:rPr>
        <w:tab/>
        <w:t>1 nadprůměrná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3 kryptochrismus</w:t>
      </w:r>
    </w:p>
    <w:p w14:paraId="1EA4D44C" w14:textId="20FA0BA3" w:rsidR="00E10D96" w:rsidRDefault="00E10D96" w:rsidP="0042539D">
      <w:pPr>
        <w:spacing w:before="0" w:after="60"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2 průměrná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4 anomálie prutu</w:t>
      </w:r>
    </w:p>
    <w:p w14:paraId="73230169" w14:textId="1F5BDAD6" w:rsidR="00E10D96" w:rsidRDefault="00E10D96" w:rsidP="0042539D">
      <w:pPr>
        <w:spacing w:before="0" w:after="60"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3 podprůměrná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5 odsazený hrudník</w:t>
      </w:r>
    </w:p>
    <w:p w14:paraId="21E6F486" w14:textId="0FBD6223" w:rsidR="00E10D96" w:rsidRDefault="00E10D96" w:rsidP="0042539D">
      <w:pPr>
        <w:spacing w:before="0" w:after="60"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4 standardní</w:t>
      </w:r>
    </w:p>
    <w:p w14:paraId="14C8D1A4" w14:textId="1AC6F1AE" w:rsidR="0035355F" w:rsidRPr="00E10D96" w:rsidRDefault="00E10D96" w:rsidP="00E10D96">
      <w:pPr>
        <w:spacing w:before="0" w:after="60"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5 nestandardní</w:t>
      </w:r>
    </w:p>
    <w:sectPr w:rsidR="0035355F" w:rsidRPr="00E10D96" w:rsidSect="00B270B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6EFC8" w14:textId="77777777" w:rsidR="0063449D" w:rsidRDefault="0063449D" w:rsidP="00621B8A">
      <w:pPr>
        <w:spacing w:before="0" w:after="0" w:line="240" w:lineRule="auto"/>
      </w:pPr>
      <w:r>
        <w:separator/>
      </w:r>
    </w:p>
  </w:endnote>
  <w:endnote w:type="continuationSeparator" w:id="0">
    <w:p w14:paraId="192090D1" w14:textId="77777777" w:rsidR="0063449D" w:rsidRDefault="0063449D" w:rsidP="00621B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4D07D" w14:textId="77777777" w:rsidR="009B3E01" w:rsidRDefault="0063449D" w:rsidP="009227B1">
    <w:pPr>
      <w:jc w:val="right"/>
    </w:pPr>
    <w:sdt>
      <w:sdtPr>
        <w:id w:val="250395305"/>
        <w:docPartObj>
          <w:docPartGallery w:val="Page Numbers (Top of Page)"/>
          <w:docPartUnique/>
        </w:docPartObj>
      </w:sdtPr>
      <w:sdtEndPr/>
      <w:sdtContent>
        <w:r w:rsidR="009B3E01">
          <w:t xml:space="preserve">Strana </w:t>
        </w:r>
        <w:r w:rsidR="00847F17" w:rsidRPr="00D056E0">
          <w:rPr>
            <w:b/>
          </w:rPr>
          <w:fldChar w:fldCharType="begin"/>
        </w:r>
        <w:r w:rsidR="009B3E01" w:rsidRPr="00D056E0">
          <w:rPr>
            <w:b/>
          </w:rPr>
          <w:instrText xml:space="preserve"> PAGE </w:instrText>
        </w:r>
        <w:r w:rsidR="00847F17" w:rsidRPr="00D056E0">
          <w:rPr>
            <w:b/>
          </w:rPr>
          <w:fldChar w:fldCharType="separate"/>
        </w:r>
        <w:r w:rsidR="00A25FEE">
          <w:rPr>
            <w:b/>
            <w:noProof/>
          </w:rPr>
          <w:t>6</w:t>
        </w:r>
        <w:r w:rsidR="00847F17" w:rsidRPr="00D056E0">
          <w:rPr>
            <w:b/>
          </w:rPr>
          <w:fldChar w:fldCharType="end"/>
        </w:r>
        <w:r w:rsidR="009B3E01">
          <w:t xml:space="preserve"> z </w:t>
        </w:r>
        <w:r w:rsidR="00847F17">
          <w:fldChar w:fldCharType="begin"/>
        </w:r>
        <w:r w:rsidR="00181EAE">
          <w:instrText xml:space="preserve"> NUMPAGES  </w:instrText>
        </w:r>
        <w:r w:rsidR="00847F17">
          <w:fldChar w:fldCharType="separate"/>
        </w:r>
        <w:r w:rsidR="00CF1382">
          <w:rPr>
            <w:noProof/>
          </w:rPr>
          <w:t>1</w:t>
        </w:r>
        <w:r w:rsidR="00847F17">
          <w:rPr>
            <w:noProof/>
          </w:rPr>
          <w:fldChar w:fldCharType="end"/>
        </w:r>
      </w:sdtContent>
    </w:sdt>
  </w:p>
  <w:p w14:paraId="1F0F22EE" w14:textId="77777777" w:rsidR="009B3E01" w:rsidRPr="009227B1" w:rsidRDefault="009B3E01">
    <w:pPr>
      <w:pStyle w:val="Zpat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6A20F" w14:textId="391DA4B9" w:rsidR="00B270BF" w:rsidRPr="008356CD" w:rsidRDefault="00E10D96" w:rsidP="00740025">
    <w:pPr>
      <w:pStyle w:val="Zpat"/>
      <w:jc w:val="left"/>
      <w:rPr>
        <w:sz w:val="18"/>
        <w:szCs w:val="18"/>
      </w:rPr>
    </w:pPr>
    <w:r>
      <w:rPr>
        <w:sz w:val="18"/>
        <w:szCs w:val="18"/>
      </w:rPr>
      <w:tab/>
      <w:t xml:space="preserve">                                                    Rozhodčí:  ..............................................................................................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7185C" w14:textId="77777777" w:rsidR="0063449D" w:rsidRDefault="0063449D" w:rsidP="00621B8A">
      <w:pPr>
        <w:spacing w:before="0" w:after="0" w:line="240" w:lineRule="auto"/>
      </w:pPr>
      <w:r>
        <w:separator/>
      </w:r>
    </w:p>
  </w:footnote>
  <w:footnote w:type="continuationSeparator" w:id="0">
    <w:p w14:paraId="161F5815" w14:textId="77777777" w:rsidR="0063449D" w:rsidRDefault="0063449D" w:rsidP="00621B8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D309F" w14:textId="77777777" w:rsidR="009B3E01" w:rsidRDefault="009B3E01">
    <w:pPr>
      <w:pStyle w:val="Zhlav"/>
    </w:pPr>
  </w:p>
  <w:p w14:paraId="375F367A" w14:textId="77777777" w:rsidR="009B3E01" w:rsidRDefault="009B3E01">
    <w:pPr>
      <w:pStyle w:val="Zhlav"/>
    </w:pPr>
    <w:r>
      <w:rPr>
        <w:b/>
      </w:rPr>
      <w:t>___________________________________________________________________________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23984" w14:textId="24FE98C7" w:rsidR="009B3E01" w:rsidRPr="00C4104A" w:rsidRDefault="009B3E01" w:rsidP="00C4104A">
    <w:pPr>
      <w:pStyle w:val="Zhlav"/>
      <w:jc w:val="center"/>
      <w:rPr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88279CA" wp14:editId="5087101A">
          <wp:simplePos x="0" y="0"/>
          <wp:positionH relativeFrom="column">
            <wp:posOffset>122555</wp:posOffset>
          </wp:positionH>
          <wp:positionV relativeFrom="paragraph">
            <wp:posOffset>-119380</wp:posOffset>
          </wp:positionV>
          <wp:extent cx="622300" cy="774700"/>
          <wp:effectExtent l="19050" t="0" r="6350" b="0"/>
          <wp:wrapTopAndBottom/>
          <wp:docPr id="2" name="Obrázek 0" descr="ČMMJ zelené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ČMMJ zelené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300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Českomoravská myslivecká jednota, z.</w:t>
    </w:r>
    <w:r w:rsidR="006A170F">
      <w:rPr>
        <w:sz w:val="28"/>
        <w:szCs w:val="28"/>
      </w:rPr>
      <w:t xml:space="preserve"> </w:t>
    </w:r>
    <w:r w:rsidRPr="00C4104A">
      <w:rPr>
        <w:sz w:val="28"/>
        <w:szCs w:val="28"/>
      </w:rPr>
      <w:t>s.</w:t>
    </w:r>
    <w:r w:rsidR="00181EAE">
      <w:rPr>
        <w:sz w:val="28"/>
        <w:szCs w:val="28"/>
      </w:rPr>
      <w:t>,</w:t>
    </w:r>
    <w:r>
      <w:rPr>
        <w:sz w:val="28"/>
        <w:szCs w:val="28"/>
      </w:rPr>
      <w:t xml:space="preserve"> </w:t>
    </w:r>
  </w:p>
  <w:p w14:paraId="14153F91" w14:textId="77777777" w:rsidR="009B3E01" w:rsidRPr="00C4104A" w:rsidRDefault="009B3E01" w:rsidP="00C4104A">
    <w:pPr>
      <w:pStyle w:val="Zhlav"/>
      <w:jc w:val="center"/>
      <w:rPr>
        <w:sz w:val="28"/>
        <w:szCs w:val="28"/>
      </w:rPr>
    </w:pP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Ok</w:t>
    </w:r>
    <w:r w:rsidR="00B270BF">
      <w:rPr>
        <w:sz w:val="28"/>
        <w:szCs w:val="28"/>
      </w:rPr>
      <w:t>r</w:t>
    </w:r>
    <w:r w:rsidRPr="00C4104A">
      <w:rPr>
        <w:sz w:val="28"/>
        <w:szCs w:val="28"/>
      </w:rPr>
      <w:t>esní myslivecký spolek Třebíč</w:t>
    </w:r>
  </w:p>
  <w:p w14:paraId="0E346383" w14:textId="77777777" w:rsidR="009B3E01" w:rsidRDefault="009B3E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7D382AC6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</w:abstractNum>
  <w:abstractNum w:abstractNumId="1" w15:restartNumberingAfterBreak="0">
    <w:nsid w:val="FFFFFF89"/>
    <w:multiLevelType w:val="singleLevel"/>
    <w:tmpl w:val="BA109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494C66"/>
    <w:multiLevelType w:val="hybridMultilevel"/>
    <w:tmpl w:val="525CF7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A10B2"/>
    <w:multiLevelType w:val="hybridMultilevel"/>
    <w:tmpl w:val="5BAEA5AC"/>
    <w:lvl w:ilvl="0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A267F5"/>
    <w:multiLevelType w:val="hybridMultilevel"/>
    <w:tmpl w:val="412ECE2A"/>
    <w:lvl w:ilvl="0" w:tplc="9B4E9FD2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72946"/>
    <w:multiLevelType w:val="hybridMultilevel"/>
    <w:tmpl w:val="0B587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D382AC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64A"/>
    <w:multiLevelType w:val="hybridMultilevel"/>
    <w:tmpl w:val="2F32F150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34D378D"/>
    <w:multiLevelType w:val="hybridMultilevel"/>
    <w:tmpl w:val="A782D4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BB77E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B930805"/>
    <w:multiLevelType w:val="hybridMultilevel"/>
    <w:tmpl w:val="D682EE90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A7024"/>
    <w:multiLevelType w:val="hybridMultilevel"/>
    <w:tmpl w:val="04C0A084"/>
    <w:lvl w:ilvl="0" w:tplc="5112AB34">
      <w:start w:val="1"/>
      <w:numFmt w:val="decimal"/>
      <w:pStyle w:val="Nadpis3"/>
      <w:lvlText w:val="%1.1.1"/>
      <w:lvlJc w:val="left"/>
      <w:pPr>
        <w:ind w:left="3196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C36CF"/>
    <w:multiLevelType w:val="hybridMultilevel"/>
    <w:tmpl w:val="CC0A4B1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8489E"/>
    <w:multiLevelType w:val="hybridMultilevel"/>
    <w:tmpl w:val="37FE66EA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D1378"/>
    <w:multiLevelType w:val="hybridMultilevel"/>
    <w:tmpl w:val="40C8A7B6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25027618"/>
    <w:multiLevelType w:val="hybridMultilevel"/>
    <w:tmpl w:val="84FACD1C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0A41EB"/>
    <w:multiLevelType w:val="hybridMultilevel"/>
    <w:tmpl w:val="39B43200"/>
    <w:lvl w:ilvl="0" w:tplc="655CEF98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9B13625"/>
    <w:multiLevelType w:val="hybridMultilevel"/>
    <w:tmpl w:val="D53A9C2C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879E0"/>
    <w:multiLevelType w:val="multilevel"/>
    <w:tmpl w:val="BCFCB8B2"/>
    <w:lvl w:ilvl="0">
      <w:start w:val="1"/>
      <w:numFmt w:val="decimal"/>
      <w:lvlText w:val="%1.1.1"/>
      <w:lvlJc w:val="left"/>
      <w:pPr>
        <w:ind w:left="360" w:hanging="360"/>
      </w:pPr>
      <w:rPr>
        <w:rFonts w:ascii="Verdana" w:hAnsi="Verdana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D7225E5"/>
    <w:multiLevelType w:val="hybridMultilevel"/>
    <w:tmpl w:val="4AC000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8D2C49"/>
    <w:multiLevelType w:val="hybridMultilevel"/>
    <w:tmpl w:val="3E387382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352F06DA"/>
    <w:multiLevelType w:val="hybridMultilevel"/>
    <w:tmpl w:val="FB22F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0495A"/>
    <w:multiLevelType w:val="hybridMultilevel"/>
    <w:tmpl w:val="6F627286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0E1657"/>
    <w:multiLevelType w:val="hybridMultilevel"/>
    <w:tmpl w:val="82A0DBB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901CD"/>
    <w:multiLevelType w:val="multilevel"/>
    <w:tmpl w:val="D3B2EDFC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F46342"/>
    <w:multiLevelType w:val="hybridMultilevel"/>
    <w:tmpl w:val="5E4CFC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846D0"/>
    <w:multiLevelType w:val="hybridMultilevel"/>
    <w:tmpl w:val="C71E4E3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BD87015"/>
    <w:multiLevelType w:val="hybridMultilevel"/>
    <w:tmpl w:val="45A2B82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366BE6"/>
    <w:multiLevelType w:val="hybridMultilevel"/>
    <w:tmpl w:val="6038D1AC"/>
    <w:lvl w:ilvl="0" w:tplc="77CC3BEE">
      <w:start w:val="1"/>
      <w:numFmt w:val="bullet"/>
      <w:lvlText w:val=""/>
      <w:lvlJc w:val="left"/>
      <w:pPr>
        <w:ind w:left="1077" w:hanging="360"/>
      </w:pPr>
      <w:rPr>
        <w:rFonts w:ascii="Symbol" w:hAnsi="Symbol" w:hint="default"/>
      </w:rPr>
    </w:lvl>
    <w:lvl w:ilvl="1" w:tplc="655CEF98">
      <w:start w:val="1"/>
      <w:numFmt w:val="bullet"/>
      <w:lvlText w:val="-"/>
      <w:lvlJc w:val="left"/>
      <w:pPr>
        <w:ind w:left="1797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5596DAC"/>
    <w:multiLevelType w:val="hybridMultilevel"/>
    <w:tmpl w:val="7110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FF26E3"/>
    <w:multiLevelType w:val="hybridMultilevel"/>
    <w:tmpl w:val="3A16BCCE"/>
    <w:lvl w:ilvl="0" w:tplc="48B6D916">
      <w:start w:val="1"/>
      <w:numFmt w:val="decimal"/>
      <w:pStyle w:val="Nadpis1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494C21"/>
    <w:multiLevelType w:val="hybridMultilevel"/>
    <w:tmpl w:val="8C145C96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A63CFE"/>
    <w:multiLevelType w:val="hybridMultilevel"/>
    <w:tmpl w:val="548E3A1C"/>
    <w:lvl w:ilvl="0" w:tplc="F344FFD8">
      <w:start w:val="1"/>
      <w:numFmt w:val="bullet"/>
      <w:pStyle w:val="Odrky"/>
      <w:lvlText w:val="-"/>
      <w:lvlJc w:val="left"/>
      <w:pPr>
        <w:ind w:left="395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11" w:hanging="360"/>
      </w:pPr>
      <w:rPr>
        <w:rFonts w:ascii="Wingdings" w:hAnsi="Wingdings" w:hint="default"/>
      </w:rPr>
    </w:lvl>
  </w:abstractNum>
  <w:abstractNum w:abstractNumId="32" w15:restartNumberingAfterBreak="0">
    <w:nsid w:val="60DB0763"/>
    <w:multiLevelType w:val="hybridMultilevel"/>
    <w:tmpl w:val="379CAF00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BF0B90"/>
    <w:multiLevelType w:val="hybridMultilevel"/>
    <w:tmpl w:val="ACBE7C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02298"/>
    <w:multiLevelType w:val="hybridMultilevel"/>
    <w:tmpl w:val="9504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D6893"/>
    <w:multiLevelType w:val="hybridMultilevel"/>
    <w:tmpl w:val="2E0E4462"/>
    <w:lvl w:ilvl="0" w:tplc="7D382AC6">
      <w:start w:val="1"/>
      <w:numFmt w:val="bullet"/>
      <w:lvlText w:val="-"/>
      <w:lvlJc w:val="left"/>
      <w:pPr>
        <w:ind w:left="11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6" w15:restartNumberingAfterBreak="0">
    <w:nsid w:val="772A6503"/>
    <w:multiLevelType w:val="hybridMultilevel"/>
    <w:tmpl w:val="BC1612E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04C5B"/>
    <w:multiLevelType w:val="hybridMultilevel"/>
    <w:tmpl w:val="728AA014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D336D98"/>
    <w:multiLevelType w:val="hybridMultilevel"/>
    <w:tmpl w:val="BDD2A44C"/>
    <w:lvl w:ilvl="0" w:tplc="FDE0311A">
      <w:start w:val="1"/>
      <w:numFmt w:val="decimal"/>
      <w:pStyle w:val="selnodrky"/>
      <w:lvlText w:val="%1."/>
      <w:lvlJc w:val="left"/>
      <w:pPr>
        <w:ind w:left="360" w:hanging="360"/>
      </w:pPr>
      <w:rPr>
        <w:rFonts w:ascii="Times New Roman" w:hAnsi="Times New Roman" w:hint="default"/>
        <w:sz w:val="22"/>
      </w:rPr>
    </w:lvl>
    <w:lvl w:ilvl="1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655CEF98">
      <w:start w:val="1"/>
      <w:numFmt w:val="bullet"/>
      <w:lvlText w:val="-"/>
      <w:lvlJc w:val="left"/>
      <w:pPr>
        <w:ind w:left="1800" w:hanging="180"/>
      </w:pPr>
      <w:rPr>
        <w:rFonts w:ascii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9"/>
  </w:num>
  <w:num w:numId="3">
    <w:abstractNumId w:val="23"/>
  </w:num>
  <w:num w:numId="4">
    <w:abstractNumId w:val="4"/>
  </w:num>
  <w:num w:numId="5">
    <w:abstractNumId w:val="17"/>
  </w:num>
  <w:num w:numId="6">
    <w:abstractNumId w:val="10"/>
  </w:num>
  <w:num w:numId="7">
    <w:abstractNumId w:val="1"/>
  </w:num>
  <w:num w:numId="8">
    <w:abstractNumId w:val="0"/>
  </w:num>
  <w:num w:numId="9">
    <w:abstractNumId w:val="31"/>
  </w:num>
  <w:num w:numId="10">
    <w:abstractNumId w:val="38"/>
  </w:num>
  <w:num w:numId="11">
    <w:abstractNumId w:val="35"/>
  </w:num>
  <w:num w:numId="12">
    <w:abstractNumId w:val="5"/>
  </w:num>
  <w:num w:numId="13">
    <w:abstractNumId w:val="37"/>
  </w:num>
  <w:num w:numId="14">
    <w:abstractNumId w:val="21"/>
  </w:num>
  <w:num w:numId="15">
    <w:abstractNumId w:val="38"/>
    <w:lvlOverride w:ilvl="0">
      <w:startOverride w:val="1"/>
    </w:lvlOverride>
  </w:num>
  <w:num w:numId="16">
    <w:abstractNumId w:val="38"/>
    <w:lvlOverride w:ilvl="0">
      <w:startOverride w:val="1"/>
    </w:lvlOverride>
  </w:num>
  <w:num w:numId="17">
    <w:abstractNumId w:val="34"/>
  </w:num>
  <w:num w:numId="18">
    <w:abstractNumId w:val="28"/>
  </w:num>
  <w:num w:numId="19">
    <w:abstractNumId w:val="20"/>
  </w:num>
  <w:num w:numId="20">
    <w:abstractNumId w:val="38"/>
    <w:lvlOverride w:ilvl="0">
      <w:startOverride w:val="1"/>
    </w:lvlOverride>
  </w:num>
  <w:num w:numId="21">
    <w:abstractNumId w:val="2"/>
  </w:num>
  <w:num w:numId="22">
    <w:abstractNumId w:val="38"/>
    <w:lvlOverride w:ilvl="0">
      <w:startOverride w:val="1"/>
    </w:lvlOverride>
  </w:num>
  <w:num w:numId="23">
    <w:abstractNumId w:val="22"/>
  </w:num>
  <w:num w:numId="24">
    <w:abstractNumId w:val="9"/>
  </w:num>
  <w:num w:numId="25">
    <w:abstractNumId w:val="18"/>
  </w:num>
  <w:num w:numId="26">
    <w:abstractNumId w:val="16"/>
  </w:num>
  <w:num w:numId="27">
    <w:abstractNumId w:val="25"/>
  </w:num>
  <w:num w:numId="28">
    <w:abstractNumId w:val="11"/>
  </w:num>
  <w:num w:numId="29">
    <w:abstractNumId w:val="36"/>
  </w:num>
  <w:num w:numId="30">
    <w:abstractNumId w:val="12"/>
  </w:num>
  <w:num w:numId="31">
    <w:abstractNumId w:val="33"/>
  </w:num>
  <w:num w:numId="32">
    <w:abstractNumId w:val="32"/>
  </w:num>
  <w:num w:numId="33">
    <w:abstractNumId w:val="14"/>
  </w:num>
  <w:num w:numId="34">
    <w:abstractNumId w:val="24"/>
  </w:num>
  <w:num w:numId="35">
    <w:abstractNumId w:val="30"/>
  </w:num>
  <w:num w:numId="36">
    <w:abstractNumId w:val="27"/>
  </w:num>
  <w:num w:numId="37">
    <w:abstractNumId w:val="13"/>
  </w:num>
  <w:num w:numId="38">
    <w:abstractNumId w:val="6"/>
  </w:num>
  <w:num w:numId="39">
    <w:abstractNumId w:val="26"/>
  </w:num>
  <w:num w:numId="40">
    <w:abstractNumId w:val="3"/>
  </w:num>
  <w:num w:numId="41">
    <w:abstractNumId w:val="7"/>
  </w:num>
  <w:num w:numId="42">
    <w:abstractNumId w:val="15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6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B8A"/>
    <w:rsid w:val="00002B28"/>
    <w:rsid w:val="00003F0E"/>
    <w:rsid w:val="000123F9"/>
    <w:rsid w:val="00032F90"/>
    <w:rsid w:val="0003350D"/>
    <w:rsid w:val="000340A1"/>
    <w:rsid w:val="00035765"/>
    <w:rsid w:val="00045BBB"/>
    <w:rsid w:val="00051049"/>
    <w:rsid w:val="00055C42"/>
    <w:rsid w:val="00057837"/>
    <w:rsid w:val="00064480"/>
    <w:rsid w:val="00067F60"/>
    <w:rsid w:val="00074B09"/>
    <w:rsid w:val="00085911"/>
    <w:rsid w:val="00087BCD"/>
    <w:rsid w:val="0009158E"/>
    <w:rsid w:val="00091DBC"/>
    <w:rsid w:val="00093436"/>
    <w:rsid w:val="00095ED4"/>
    <w:rsid w:val="000B79AA"/>
    <w:rsid w:val="000C0E24"/>
    <w:rsid w:val="000C2D90"/>
    <w:rsid w:val="000C30F2"/>
    <w:rsid w:val="000C31BA"/>
    <w:rsid w:val="000C5DAE"/>
    <w:rsid w:val="000D1CA6"/>
    <w:rsid w:val="000D6890"/>
    <w:rsid w:val="000D7F08"/>
    <w:rsid w:val="000E071E"/>
    <w:rsid w:val="000E4E88"/>
    <w:rsid w:val="0010050D"/>
    <w:rsid w:val="00105C5A"/>
    <w:rsid w:val="001071AC"/>
    <w:rsid w:val="001135C9"/>
    <w:rsid w:val="00114B06"/>
    <w:rsid w:val="00115D16"/>
    <w:rsid w:val="00125CA5"/>
    <w:rsid w:val="00127911"/>
    <w:rsid w:val="00137112"/>
    <w:rsid w:val="0014211D"/>
    <w:rsid w:val="0014580B"/>
    <w:rsid w:val="00145B35"/>
    <w:rsid w:val="0016063F"/>
    <w:rsid w:val="00160BCC"/>
    <w:rsid w:val="00166167"/>
    <w:rsid w:val="001727AE"/>
    <w:rsid w:val="00173F92"/>
    <w:rsid w:val="00181EAE"/>
    <w:rsid w:val="00196A50"/>
    <w:rsid w:val="001975D5"/>
    <w:rsid w:val="001A50E2"/>
    <w:rsid w:val="001A521F"/>
    <w:rsid w:val="001B10B4"/>
    <w:rsid w:val="001C0D2A"/>
    <w:rsid w:val="001C2529"/>
    <w:rsid w:val="001C7DDF"/>
    <w:rsid w:val="001D3A8D"/>
    <w:rsid w:val="001E2294"/>
    <w:rsid w:val="001E3012"/>
    <w:rsid w:val="001F09C4"/>
    <w:rsid w:val="001F33E3"/>
    <w:rsid w:val="00206B17"/>
    <w:rsid w:val="00214794"/>
    <w:rsid w:val="002164B2"/>
    <w:rsid w:val="00216AA7"/>
    <w:rsid w:val="0022178F"/>
    <w:rsid w:val="00227B32"/>
    <w:rsid w:val="00232223"/>
    <w:rsid w:val="00234FC5"/>
    <w:rsid w:val="00237531"/>
    <w:rsid w:val="00245863"/>
    <w:rsid w:val="00253210"/>
    <w:rsid w:val="00256A17"/>
    <w:rsid w:val="00260C3D"/>
    <w:rsid w:val="00262EBF"/>
    <w:rsid w:val="00263725"/>
    <w:rsid w:val="00272F4A"/>
    <w:rsid w:val="00273A21"/>
    <w:rsid w:val="002769A1"/>
    <w:rsid w:val="00277E79"/>
    <w:rsid w:val="002A0226"/>
    <w:rsid w:val="002A5219"/>
    <w:rsid w:val="002B0094"/>
    <w:rsid w:val="002B4141"/>
    <w:rsid w:val="002C236A"/>
    <w:rsid w:val="002C579F"/>
    <w:rsid w:val="002C6774"/>
    <w:rsid w:val="002D4A07"/>
    <w:rsid w:val="002D5A58"/>
    <w:rsid w:val="002E0384"/>
    <w:rsid w:val="002E4FC7"/>
    <w:rsid w:val="002E5E5B"/>
    <w:rsid w:val="002E6328"/>
    <w:rsid w:val="002E7720"/>
    <w:rsid w:val="00300F49"/>
    <w:rsid w:val="003028CA"/>
    <w:rsid w:val="003048E9"/>
    <w:rsid w:val="003108BF"/>
    <w:rsid w:val="00324AF5"/>
    <w:rsid w:val="0033617A"/>
    <w:rsid w:val="00337C0A"/>
    <w:rsid w:val="00346B80"/>
    <w:rsid w:val="003527DA"/>
    <w:rsid w:val="0035355F"/>
    <w:rsid w:val="003639D0"/>
    <w:rsid w:val="003639DF"/>
    <w:rsid w:val="003650B2"/>
    <w:rsid w:val="003715AC"/>
    <w:rsid w:val="003720F7"/>
    <w:rsid w:val="00377080"/>
    <w:rsid w:val="00392659"/>
    <w:rsid w:val="00393303"/>
    <w:rsid w:val="00393EAB"/>
    <w:rsid w:val="003A1CC6"/>
    <w:rsid w:val="003B1294"/>
    <w:rsid w:val="003B6A94"/>
    <w:rsid w:val="003C0519"/>
    <w:rsid w:val="003C0907"/>
    <w:rsid w:val="003C14E1"/>
    <w:rsid w:val="003C3DBC"/>
    <w:rsid w:val="003D3405"/>
    <w:rsid w:val="003E205E"/>
    <w:rsid w:val="003F4019"/>
    <w:rsid w:val="003F4B37"/>
    <w:rsid w:val="003F6250"/>
    <w:rsid w:val="00400492"/>
    <w:rsid w:val="004030CE"/>
    <w:rsid w:val="004054DB"/>
    <w:rsid w:val="0040747B"/>
    <w:rsid w:val="00410EA9"/>
    <w:rsid w:val="00411036"/>
    <w:rsid w:val="00415899"/>
    <w:rsid w:val="0041719E"/>
    <w:rsid w:val="0042539D"/>
    <w:rsid w:val="00425658"/>
    <w:rsid w:val="00433F8B"/>
    <w:rsid w:val="0044207D"/>
    <w:rsid w:val="0044357C"/>
    <w:rsid w:val="00444AD3"/>
    <w:rsid w:val="00445167"/>
    <w:rsid w:val="00451013"/>
    <w:rsid w:val="0045600C"/>
    <w:rsid w:val="004624F9"/>
    <w:rsid w:val="00464F0D"/>
    <w:rsid w:val="004815B1"/>
    <w:rsid w:val="00487ECF"/>
    <w:rsid w:val="0049183F"/>
    <w:rsid w:val="00491852"/>
    <w:rsid w:val="0049557C"/>
    <w:rsid w:val="0049639E"/>
    <w:rsid w:val="004A0459"/>
    <w:rsid w:val="004A2B19"/>
    <w:rsid w:val="004A3276"/>
    <w:rsid w:val="004A335B"/>
    <w:rsid w:val="004A3EBD"/>
    <w:rsid w:val="004A5AA3"/>
    <w:rsid w:val="004A6835"/>
    <w:rsid w:val="004B07AE"/>
    <w:rsid w:val="004B6339"/>
    <w:rsid w:val="004D4040"/>
    <w:rsid w:val="004D599C"/>
    <w:rsid w:val="004E45E0"/>
    <w:rsid w:val="004E4BDC"/>
    <w:rsid w:val="004E5F5E"/>
    <w:rsid w:val="004E788F"/>
    <w:rsid w:val="005025D9"/>
    <w:rsid w:val="00506E0F"/>
    <w:rsid w:val="00512DA1"/>
    <w:rsid w:val="00514410"/>
    <w:rsid w:val="005154FE"/>
    <w:rsid w:val="00515708"/>
    <w:rsid w:val="0051637D"/>
    <w:rsid w:val="005166C9"/>
    <w:rsid w:val="00516C45"/>
    <w:rsid w:val="0051753A"/>
    <w:rsid w:val="00521827"/>
    <w:rsid w:val="005244C8"/>
    <w:rsid w:val="00524A77"/>
    <w:rsid w:val="00533239"/>
    <w:rsid w:val="005410D4"/>
    <w:rsid w:val="00544497"/>
    <w:rsid w:val="0055610D"/>
    <w:rsid w:val="00582114"/>
    <w:rsid w:val="005879D3"/>
    <w:rsid w:val="00590910"/>
    <w:rsid w:val="005B06AA"/>
    <w:rsid w:val="005B1781"/>
    <w:rsid w:val="005B4493"/>
    <w:rsid w:val="005B4B19"/>
    <w:rsid w:val="005C481E"/>
    <w:rsid w:val="005C68C9"/>
    <w:rsid w:val="005C6D4B"/>
    <w:rsid w:val="005D3755"/>
    <w:rsid w:val="005D3CCE"/>
    <w:rsid w:val="005D4739"/>
    <w:rsid w:val="005F0415"/>
    <w:rsid w:val="005F37F8"/>
    <w:rsid w:val="00602C4D"/>
    <w:rsid w:val="00604CF9"/>
    <w:rsid w:val="00612D90"/>
    <w:rsid w:val="006146DA"/>
    <w:rsid w:val="006160E0"/>
    <w:rsid w:val="00621B8A"/>
    <w:rsid w:val="00633633"/>
    <w:rsid w:val="00633BC7"/>
    <w:rsid w:val="00633EE9"/>
    <w:rsid w:val="0063449D"/>
    <w:rsid w:val="00650031"/>
    <w:rsid w:val="006508C0"/>
    <w:rsid w:val="00651F04"/>
    <w:rsid w:val="0065498C"/>
    <w:rsid w:val="00660C50"/>
    <w:rsid w:val="00662A05"/>
    <w:rsid w:val="00664796"/>
    <w:rsid w:val="00664AD8"/>
    <w:rsid w:val="0066503F"/>
    <w:rsid w:val="0066725D"/>
    <w:rsid w:val="00670217"/>
    <w:rsid w:val="0067552D"/>
    <w:rsid w:val="00676B40"/>
    <w:rsid w:val="00676C9A"/>
    <w:rsid w:val="0067750C"/>
    <w:rsid w:val="00685082"/>
    <w:rsid w:val="00687A50"/>
    <w:rsid w:val="00696BF3"/>
    <w:rsid w:val="006A170F"/>
    <w:rsid w:val="006A6FD5"/>
    <w:rsid w:val="006A774E"/>
    <w:rsid w:val="006B1495"/>
    <w:rsid w:val="006B5D57"/>
    <w:rsid w:val="006B7DFB"/>
    <w:rsid w:val="006C14BF"/>
    <w:rsid w:val="006C1EF9"/>
    <w:rsid w:val="006D530E"/>
    <w:rsid w:val="006E0705"/>
    <w:rsid w:val="006E1EE0"/>
    <w:rsid w:val="006E718B"/>
    <w:rsid w:val="00703713"/>
    <w:rsid w:val="00710170"/>
    <w:rsid w:val="00711697"/>
    <w:rsid w:val="00721A4A"/>
    <w:rsid w:val="00732209"/>
    <w:rsid w:val="00733553"/>
    <w:rsid w:val="00734BD8"/>
    <w:rsid w:val="00740025"/>
    <w:rsid w:val="0074736D"/>
    <w:rsid w:val="00752B0F"/>
    <w:rsid w:val="007556DD"/>
    <w:rsid w:val="0075765F"/>
    <w:rsid w:val="00757DE9"/>
    <w:rsid w:val="00761D93"/>
    <w:rsid w:val="00762391"/>
    <w:rsid w:val="0076663E"/>
    <w:rsid w:val="0077217F"/>
    <w:rsid w:val="00774FD0"/>
    <w:rsid w:val="00776FC6"/>
    <w:rsid w:val="00780EE8"/>
    <w:rsid w:val="0078305E"/>
    <w:rsid w:val="00783150"/>
    <w:rsid w:val="0078705B"/>
    <w:rsid w:val="00791EA4"/>
    <w:rsid w:val="00793AFD"/>
    <w:rsid w:val="007A00B9"/>
    <w:rsid w:val="007A26A0"/>
    <w:rsid w:val="007A615C"/>
    <w:rsid w:val="007B47C2"/>
    <w:rsid w:val="007C0F80"/>
    <w:rsid w:val="007C0FBE"/>
    <w:rsid w:val="007C1EDE"/>
    <w:rsid w:val="007C4D70"/>
    <w:rsid w:val="007D44F3"/>
    <w:rsid w:val="007D6986"/>
    <w:rsid w:val="007D7279"/>
    <w:rsid w:val="007E2B48"/>
    <w:rsid w:val="007E3AA3"/>
    <w:rsid w:val="007F470C"/>
    <w:rsid w:val="007F4C9F"/>
    <w:rsid w:val="007F7017"/>
    <w:rsid w:val="008007DE"/>
    <w:rsid w:val="00805B78"/>
    <w:rsid w:val="0083043A"/>
    <w:rsid w:val="00830F71"/>
    <w:rsid w:val="008356CD"/>
    <w:rsid w:val="00842815"/>
    <w:rsid w:val="00844BFA"/>
    <w:rsid w:val="008463CF"/>
    <w:rsid w:val="0084652B"/>
    <w:rsid w:val="00847F17"/>
    <w:rsid w:val="00852D62"/>
    <w:rsid w:val="00853664"/>
    <w:rsid w:val="008560C0"/>
    <w:rsid w:val="0085616A"/>
    <w:rsid w:val="0086359F"/>
    <w:rsid w:val="00865D72"/>
    <w:rsid w:val="008665A2"/>
    <w:rsid w:val="008838C3"/>
    <w:rsid w:val="00887F6D"/>
    <w:rsid w:val="00891777"/>
    <w:rsid w:val="0089663F"/>
    <w:rsid w:val="008A05FC"/>
    <w:rsid w:val="008A189C"/>
    <w:rsid w:val="008A1D78"/>
    <w:rsid w:val="008A278D"/>
    <w:rsid w:val="008A2F49"/>
    <w:rsid w:val="008B26CD"/>
    <w:rsid w:val="008C0454"/>
    <w:rsid w:val="008C13D6"/>
    <w:rsid w:val="008D0C45"/>
    <w:rsid w:val="008D6F9B"/>
    <w:rsid w:val="008E7443"/>
    <w:rsid w:val="008E745D"/>
    <w:rsid w:val="008F125F"/>
    <w:rsid w:val="008F158B"/>
    <w:rsid w:val="008F5A0C"/>
    <w:rsid w:val="00905EAF"/>
    <w:rsid w:val="00916DDF"/>
    <w:rsid w:val="009227B1"/>
    <w:rsid w:val="00924BF0"/>
    <w:rsid w:val="00926F31"/>
    <w:rsid w:val="009329CE"/>
    <w:rsid w:val="00936934"/>
    <w:rsid w:val="00936D13"/>
    <w:rsid w:val="00940BD0"/>
    <w:rsid w:val="00952E51"/>
    <w:rsid w:val="00952ED6"/>
    <w:rsid w:val="00962C9B"/>
    <w:rsid w:val="00970010"/>
    <w:rsid w:val="00971047"/>
    <w:rsid w:val="009734C0"/>
    <w:rsid w:val="00983541"/>
    <w:rsid w:val="009A0390"/>
    <w:rsid w:val="009A3DE4"/>
    <w:rsid w:val="009A77AC"/>
    <w:rsid w:val="009B3E01"/>
    <w:rsid w:val="009B4E4C"/>
    <w:rsid w:val="009C0C93"/>
    <w:rsid w:val="009D0E33"/>
    <w:rsid w:val="009D731A"/>
    <w:rsid w:val="009D7FE6"/>
    <w:rsid w:val="009E3297"/>
    <w:rsid w:val="009E35B8"/>
    <w:rsid w:val="009F3CB4"/>
    <w:rsid w:val="00A0066B"/>
    <w:rsid w:val="00A025C8"/>
    <w:rsid w:val="00A03ABA"/>
    <w:rsid w:val="00A0428A"/>
    <w:rsid w:val="00A1067E"/>
    <w:rsid w:val="00A10AF2"/>
    <w:rsid w:val="00A12C99"/>
    <w:rsid w:val="00A214CF"/>
    <w:rsid w:val="00A23C0E"/>
    <w:rsid w:val="00A25FEE"/>
    <w:rsid w:val="00A26DF2"/>
    <w:rsid w:val="00A320DE"/>
    <w:rsid w:val="00A3519F"/>
    <w:rsid w:val="00A379E9"/>
    <w:rsid w:val="00A4125F"/>
    <w:rsid w:val="00A432FE"/>
    <w:rsid w:val="00A43676"/>
    <w:rsid w:val="00A4384E"/>
    <w:rsid w:val="00A54D62"/>
    <w:rsid w:val="00A63F6A"/>
    <w:rsid w:val="00A66808"/>
    <w:rsid w:val="00A72DDF"/>
    <w:rsid w:val="00A73CC4"/>
    <w:rsid w:val="00A746FA"/>
    <w:rsid w:val="00A74BA2"/>
    <w:rsid w:val="00A814CF"/>
    <w:rsid w:val="00A82BA6"/>
    <w:rsid w:val="00A93D8C"/>
    <w:rsid w:val="00A96F6E"/>
    <w:rsid w:val="00AA2E1E"/>
    <w:rsid w:val="00AA4227"/>
    <w:rsid w:val="00AA5EE5"/>
    <w:rsid w:val="00AA70E7"/>
    <w:rsid w:val="00AA7BE2"/>
    <w:rsid w:val="00AB7E96"/>
    <w:rsid w:val="00AC1E53"/>
    <w:rsid w:val="00AD006F"/>
    <w:rsid w:val="00AE501E"/>
    <w:rsid w:val="00AE64CE"/>
    <w:rsid w:val="00AF395F"/>
    <w:rsid w:val="00AF52BE"/>
    <w:rsid w:val="00B06A5D"/>
    <w:rsid w:val="00B13FE1"/>
    <w:rsid w:val="00B204F1"/>
    <w:rsid w:val="00B20679"/>
    <w:rsid w:val="00B214E5"/>
    <w:rsid w:val="00B218F4"/>
    <w:rsid w:val="00B270BF"/>
    <w:rsid w:val="00B27F48"/>
    <w:rsid w:val="00B3130C"/>
    <w:rsid w:val="00B33D84"/>
    <w:rsid w:val="00B40A06"/>
    <w:rsid w:val="00B4568D"/>
    <w:rsid w:val="00B51D5D"/>
    <w:rsid w:val="00B53198"/>
    <w:rsid w:val="00B55CD8"/>
    <w:rsid w:val="00B60FE2"/>
    <w:rsid w:val="00B64073"/>
    <w:rsid w:val="00B659DD"/>
    <w:rsid w:val="00B6762A"/>
    <w:rsid w:val="00B67680"/>
    <w:rsid w:val="00B70C27"/>
    <w:rsid w:val="00B71774"/>
    <w:rsid w:val="00B746BA"/>
    <w:rsid w:val="00B807CF"/>
    <w:rsid w:val="00B85C37"/>
    <w:rsid w:val="00B86AC0"/>
    <w:rsid w:val="00B91858"/>
    <w:rsid w:val="00B92166"/>
    <w:rsid w:val="00BA4630"/>
    <w:rsid w:val="00BB1D7A"/>
    <w:rsid w:val="00BC7DFB"/>
    <w:rsid w:val="00BD3169"/>
    <w:rsid w:val="00BD648A"/>
    <w:rsid w:val="00BE2B3C"/>
    <w:rsid w:val="00BE4A2B"/>
    <w:rsid w:val="00BE4ABA"/>
    <w:rsid w:val="00BE589D"/>
    <w:rsid w:val="00BF5867"/>
    <w:rsid w:val="00BF6621"/>
    <w:rsid w:val="00BF73E7"/>
    <w:rsid w:val="00C021C1"/>
    <w:rsid w:val="00C239DA"/>
    <w:rsid w:val="00C254E8"/>
    <w:rsid w:val="00C30E3A"/>
    <w:rsid w:val="00C30FB9"/>
    <w:rsid w:val="00C379A9"/>
    <w:rsid w:val="00C400E1"/>
    <w:rsid w:val="00C4104A"/>
    <w:rsid w:val="00C424E5"/>
    <w:rsid w:val="00C42EB4"/>
    <w:rsid w:val="00C46BE9"/>
    <w:rsid w:val="00C56E13"/>
    <w:rsid w:val="00C617A6"/>
    <w:rsid w:val="00C61A30"/>
    <w:rsid w:val="00C67134"/>
    <w:rsid w:val="00C710BE"/>
    <w:rsid w:val="00C762D2"/>
    <w:rsid w:val="00C84685"/>
    <w:rsid w:val="00C846E2"/>
    <w:rsid w:val="00C84B85"/>
    <w:rsid w:val="00C87056"/>
    <w:rsid w:val="00C87312"/>
    <w:rsid w:val="00CA2C37"/>
    <w:rsid w:val="00CA6EEF"/>
    <w:rsid w:val="00CB151F"/>
    <w:rsid w:val="00CB1A07"/>
    <w:rsid w:val="00CC0AF5"/>
    <w:rsid w:val="00CD5302"/>
    <w:rsid w:val="00CD7C91"/>
    <w:rsid w:val="00CE717E"/>
    <w:rsid w:val="00CF0F8C"/>
    <w:rsid w:val="00CF1382"/>
    <w:rsid w:val="00D051D1"/>
    <w:rsid w:val="00D056E0"/>
    <w:rsid w:val="00D22190"/>
    <w:rsid w:val="00D271E8"/>
    <w:rsid w:val="00D30BF0"/>
    <w:rsid w:val="00D33CA4"/>
    <w:rsid w:val="00D36EA2"/>
    <w:rsid w:val="00D429AD"/>
    <w:rsid w:val="00D43A5E"/>
    <w:rsid w:val="00D43C5C"/>
    <w:rsid w:val="00D455E2"/>
    <w:rsid w:val="00D45EC0"/>
    <w:rsid w:val="00D64CFF"/>
    <w:rsid w:val="00D657A7"/>
    <w:rsid w:val="00D72895"/>
    <w:rsid w:val="00D75A6D"/>
    <w:rsid w:val="00D80706"/>
    <w:rsid w:val="00D824F8"/>
    <w:rsid w:val="00D83792"/>
    <w:rsid w:val="00D855DC"/>
    <w:rsid w:val="00D90055"/>
    <w:rsid w:val="00D90CE8"/>
    <w:rsid w:val="00D92855"/>
    <w:rsid w:val="00DA3F41"/>
    <w:rsid w:val="00DB1E8F"/>
    <w:rsid w:val="00DB5D78"/>
    <w:rsid w:val="00DD719C"/>
    <w:rsid w:val="00DE1330"/>
    <w:rsid w:val="00DF005E"/>
    <w:rsid w:val="00DF4AAF"/>
    <w:rsid w:val="00E10D96"/>
    <w:rsid w:val="00E146AD"/>
    <w:rsid w:val="00E2320B"/>
    <w:rsid w:val="00E23845"/>
    <w:rsid w:val="00E2682A"/>
    <w:rsid w:val="00E42062"/>
    <w:rsid w:val="00E46268"/>
    <w:rsid w:val="00E538E4"/>
    <w:rsid w:val="00E565F6"/>
    <w:rsid w:val="00E70481"/>
    <w:rsid w:val="00E874F5"/>
    <w:rsid w:val="00E91911"/>
    <w:rsid w:val="00E9233B"/>
    <w:rsid w:val="00E930C6"/>
    <w:rsid w:val="00E94A6C"/>
    <w:rsid w:val="00EA3CE0"/>
    <w:rsid w:val="00EA7939"/>
    <w:rsid w:val="00EB06D6"/>
    <w:rsid w:val="00EB17B8"/>
    <w:rsid w:val="00EB1B3A"/>
    <w:rsid w:val="00EB1B49"/>
    <w:rsid w:val="00EC071F"/>
    <w:rsid w:val="00EC46F9"/>
    <w:rsid w:val="00ED4D6E"/>
    <w:rsid w:val="00EE3D65"/>
    <w:rsid w:val="00EE492A"/>
    <w:rsid w:val="00EF66EA"/>
    <w:rsid w:val="00F019BF"/>
    <w:rsid w:val="00F06D01"/>
    <w:rsid w:val="00F120BA"/>
    <w:rsid w:val="00F14D8F"/>
    <w:rsid w:val="00F24869"/>
    <w:rsid w:val="00F50424"/>
    <w:rsid w:val="00F574B9"/>
    <w:rsid w:val="00F60A98"/>
    <w:rsid w:val="00F6640F"/>
    <w:rsid w:val="00F72882"/>
    <w:rsid w:val="00F77F2B"/>
    <w:rsid w:val="00F911E4"/>
    <w:rsid w:val="00F91333"/>
    <w:rsid w:val="00F92736"/>
    <w:rsid w:val="00F968DD"/>
    <w:rsid w:val="00F968E3"/>
    <w:rsid w:val="00FA4717"/>
    <w:rsid w:val="00FA54D4"/>
    <w:rsid w:val="00FA6044"/>
    <w:rsid w:val="00FB033F"/>
    <w:rsid w:val="00FC5340"/>
    <w:rsid w:val="00FE0129"/>
    <w:rsid w:val="00FE5F9C"/>
    <w:rsid w:val="00FF221B"/>
    <w:rsid w:val="00FF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37C2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aliases w:val="_Normální"/>
    <w:qFormat/>
    <w:rsid w:val="00392659"/>
    <w:pPr>
      <w:spacing w:before="120" w:after="120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E4ABA"/>
    <w:pPr>
      <w:keepNext/>
      <w:keepLines/>
      <w:numPr>
        <w:numId w:val="2"/>
      </w:numPr>
      <w:spacing w:before="0"/>
      <w:ind w:left="851" w:hanging="851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4ABA"/>
    <w:pPr>
      <w:keepNext/>
      <w:keepLines/>
      <w:numPr>
        <w:numId w:val="4"/>
      </w:numPr>
      <w:spacing w:before="360"/>
      <w:ind w:left="851" w:hanging="851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E4ABA"/>
    <w:pPr>
      <w:keepNext/>
      <w:keepLines/>
      <w:numPr>
        <w:numId w:val="6"/>
      </w:numPr>
      <w:spacing w:before="240"/>
      <w:ind w:left="851" w:hanging="851"/>
      <w:outlineLvl w:val="2"/>
    </w:pPr>
    <w:rPr>
      <w:rFonts w:eastAsiaTheme="majorEastAsia" w:cstheme="majorBidi"/>
      <w:b/>
      <w:bCs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048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92659"/>
    <w:pPr>
      <w:spacing w:after="0"/>
      <w:jc w:val="both"/>
    </w:pPr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BE4ABA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E4ABA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E4ABA"/>
    <w:rPr>
      <w:rFonts w:ascii="Times New Roman" w:eastAsiaTheme="majorEastAsia" w:hAnsi="Times New Roman" w:cstheme="majorBidi"/>
      <w:b/>
      <w:bCs/>
      <w:sz w:val="28"/>
    </w:rPr>
  </w:style>
  <w:style w:type="character" w:styleId="Odkazintenzivn">
    <w:name w:val="Intense Reference"/>
    <w:basedOn w:val="Standardnpsmoodstavce"/>
    <w:uiPriority w:val="32"/>
    <w:qFormat/>
    <w:rsid w:val="003048E9"/>
    <w:rPr>
      <w:b/>
      <w:bCs/>
      <w:smallCaps/>
      <w:color w:val="C0504D" w:themeColor="accent2"/>
      <w:spacing w:val="5"/>
      <w:u w:val="single"/>
    </w:rPr>
  </w:style>
  <w:style w:type="paragraph" w:styleId="Odstavecseseznamem">
    <w:name w:val="List Paragraph"/>
    <w:basedOn w:val="Normln"/>
    <w:uiPriority w:val="34"/>
    <w:qFormat/>
    <w:rsid w:val="003048E9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11"/>
    <w:qFormat/>
    <w:rsid w:val="003048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3048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3048E9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048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4Char">
    <w:name w:val="Nadpis 4 Char"/>
    <w:basedOn w:val="Standardnpsmoodstavce"/>
    <w:link w:val="Nadpis4"/>
    <w:uiPriority w:val="9"/>
    <w:rsid w:val="003048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3048E9"/>
    <w:rPr>
      <w:i/>
      <w:iCs/>
      <w:color w:val="808080" w:themeColor="text1" w:themeTint="7F"/>
    </w:rPr>
  </w:style>
  <w:style w:type="character" w:styleId="Zdraznn">
    <w:name w:val="Emphasis"/>
    <w:basedOn w:val="Standardnpsmoodstavce"/>
    <w:uiPriority w:val="20"/>
    <w:qFormat/>
    <w:rsid w:val="003048E9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3048E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48E9"/>
    <w:rPr>
      <w:smallCaps/>
      <w:color w:val="C0504D" w:themeColor="accent2"/>
      <w:u w:val="single"/>
    </w:rPr>
  </w:style>
  <w:style w:type="paragraph" w:customStyle="1" w:styleId="selnodrky">
    <w:name w:val="Číselné odrážky"/>
    <w:basedOn w:val="slovanseznam"/>
    <w:qFormat/>
    <w:rsid w:val="0033617A"/>
    <w:pPr>
      <w:numPr>
        <w:numId w:val="10"/>
      </w:numPr>
    </w:pPr>
  </w:style>
  <w:style w:type="paragraph" w:customStyle="1" w:styleId="selnvet">
    <w:name w:val="Číselný výčet"/>
    <w:basedOn w:val="slovanseznam"/>
    <w:rsid w:val="008F158B"/>
  </w:style>
  <w:style w:type="paragraph" w:styleId="slovanseznam">
    <w:name w:val="List Number"/>
    <w:basedOn w:val="Normln"/>
    <w:uiPriority w:val="99"/>
    <w:semiHidden/>
    <w:unhideWhenUsed/>
    <w:rsid w:val="006E0705"/>
    <w:pPr>
      <w:contextualSpacing/>
    </w:pPr>
  </w:style>
  <w:style w:type="paragraph" w:customStyle="1" w:styleId="Odrky">
    <w:name w:val="Odrážky"/>
    <w:basedOn w:val="selnodrky"/>
    <w:qFormat/>
    <w:rsid w:val="0033617A"/>
    <w:pPr>
      <w:numPr>
        <w:numId w:val="9"/>
      </w:numPr>
      <w:ind w:left="357" w:hanging="357"/>
    </w:pPr>
  </w:style>
  <w:style w:type="paragraph" w:styleId="Zhlav">
    <w:name w:val="header"/>
    <w:basedOn w:val="Normln"/>
    <w:link w:val="ZhlavChar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621B8A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1B8A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B8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B8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32223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32223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32223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A814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814C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814C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14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14CF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erka\AppData\Roaming\Microsoft\&#352;ablony\Dokument%20VTUL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039C28-DEB3-FE43-84A8-D26495809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C:\Users\merka\AppData\Roaming\Microsoft\Šablony\Dokument VTUL.dotx</Template>
  <TotalTime>50</TotalTime>
  <Pages>1</Pages>
  <Words>459</Words>
  <Characters>2714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VTUL</Company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Antonín Měrka</dc:creator>
  <cp:lastModifiedBy>Ing. Antonín Měrka</cp:lastModifiedBy>
  <cp:revision>7</cp:revision>
  <cp:lastPrinted>2018-02-04T11:09:00Z</cp:lastPrinted>
  <dcterms:created xsi:type="dcterms:W3CDTF">2018-02-04T10:20:00Z</dcterms:created>
  <dcterms:modified xsi:type="dcterms:W3CDTF">2018-02-28T06:25:00Z</dcterms:modified>
</cp:coreProperties>
</file>