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2FFDD" w14:textId="77777777" w:rsidR="001E31FD" w:rsidRDefault="00741EF2" w:rsidP="001E31FD">
      <w:pPr>
        <w:pStyle w:val="Nadpis1"/>
        <w:numPr>
          <w:ilvl w:val="0"/>
          <w:numId w:val="0"/>
        </w:numPr>
        <w:spacing w:after="0" w:line="240" w:lineRule="auto"/>
        <w:jc w:val="center"/>
        <w:rPr>
          <w:rStyle w:val="Siln"/>
          <w:b/>
          <w:sz w:val="22"/>
          <w:szCs w:val="22"/>
        </w:rPr>
      </w:pPr>
      <w:bookmarkStart w:id="0" w:name="_GoBack"/>
      <w:bookmarkEnd w:id="0"/>
      <w:r w:rsidRPr="001E31FD">
        <w:rPr>
          <w:rStyle w:val="Siln"/>
          <w:b/>
          <w:sz w:val="28"/>
        </w:rPr>
        <w:t>PŘIHLÁŠKA</w:t>
      </w:r>
      <w:r w:rsidR="001E31FD" w:rsidRPr="001E31FD">
        <w:rPr>
          <w:rStyle w:val="Siln"/>
          <w:b/>
          <w:sz w:val="28"/>
        </w:rPr>
        <w:t xml:space="preserve"> </w:t>
      </w:r>
    </w:p>
    <w:p w14:paraId="435B687C" w14:textId="48CE90A2" w:rsidR="001E31FD" w:rsidRPr="001E31FD" w:rsidRDefault="001E31FD" w:rsidP="001E31FD">
      <w:pPr>
        <w:pStyle w:val="Nadpis1"/>
        <w:numPr>
          <w:ilvl w:val="0"/>
          <w:numId w:val="0"/>
        </w:numPr>
        <w:spacing w:after="0" w:line="240" w:lineRule="auto"/>
        <w:jc w:val="center"/>
        <w:rPr>
          <w:sz w:val="16"/>
          <w:szCs w:val="16"/>
        </w:rPr>
      </w:pPr>
      <w:r w:rsidRPr="001E31FD">
        <w:rPr>
          <w:sz w:val="16"/>
          <w:szCs w:val="16"/>
        </w:rPr>
        <w:t>(vyplnit na počítači, strojem nebo velkým tiskacím (hůlkovým) písmem)</w:t>
      </w:r>
    </w:p>
    <w:tbl>
      <w:tblPr>
        <w:tblW w:w="949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  <w:gridCol w:w="2908"/>
      </w:tblGrid>
      <w:tr w:rsidR="00574A70" w:rsidRPr="00574A70" w14:paraId="65B4822F" w14:textId="77777777" w:rsidTr="004D198C">
        <w:trPr>
          <w:trHeight w:val="294"/>
        </w:trPr>
        <w:tc>
          <w:tcPr>
            <w:tcW w:w="659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F59F7B1" w14:textId="77777777" w:rsidR="00574A70" w:rsidRPr="00574A70" w:rsidRDefault="00574A70" w:rsidP="00290A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E6E6E6"/>
            <w:vAlign w:val="center"/>
          </w:tcPr>
          <w:p w14:paraId="19802FBF" w14:textId="77777777" w:rsidR="00574A70" w:rsidRPr="00574A70" w:rsidRDefault="00574A70" w:rsidP="004D198C">
            <w:pPr>
              <w:jc w:val="left"/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zkouškám loveckých psů</w:t>
            </w:r>
          </w:p>
        </w:tc>
      </w:tr>
    </w:tbl>
    <w:p w14:paraId="58F33012" w14:textId="77777777" w:rsidR="00574A70" w:rsidRPr="00574A70" w:rsidRDefault="00574A70" w:rsidP="00574A70">
      <w:pPr>
        <w:spacing w:before="0" w:after="0"/>
        <w:rPr>
          <w:sz w:val="10"/>
          <w:szCs w:val="10"/>
        </w:rPr>
      </w:pPr>
    </w:p>
    <w:tbl>
      <w:tblPr>
        <w:tblW w:w="9681" w:type="dxa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1"/>
        <w:gridCol w:w="726"/>
        <w:gridCol w:w="1569"/>
        <w:gridCol w:w="1239"/>
        <w:gridCol w:w="264"/>
        <w:gridCol w:w="498"/>
        <w:gridCol w:w="284"/>
        <w:gridCol w:w="369"/>
        <w:gridCol w:w="661"/>
        <w:gridCol w:w="2450"/>
      </w:tblGrid>
      <w:tr w:rsidR="00574A70" w:rsidRPr="00574A70" w14:paraId="71AC2515" w14:textId="77777777" w:rsidTr="00290A5F">
        <w:trPr>
          <w:trHeight w:val="476"/>
        </w:trPr>
        <w:tc>
          <w:tcPr>
            <w:tcW w:w="1621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04880B11" w14:textId="77777777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Místo konání:</w:t>
            </w:r>
          </w:p>
        </w:tc>
        <w:tc>
          <w:tcPr>
            <w:tcW w:w="3798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21D4D8F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  <w:tc>
          <w:tcPr>
            <w:tcW w:w="1151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6935649A" w14:textId="301590B4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Datum</w:t>
            </w:r>
            <w:r w:rsidR="004D198C">
              <w:rPr>
                <w:sz w:val="18"/>
                <w:szCs w:val="18"/>
              </w:rPr>
              <w:t>:</w:t>
            </w:r>
          </w:p>
        </w:tc>
        <w:tc>
          <w:tcPr>
            <w:tcW w:w="311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40615950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</w:tr>
      <w:tr w:rsidR="00574A70" w:rsidRPr="00574A70" w14:paraId="681DEC9B" w14:textId="77777777" w:rsidTr="00290A5F">
        <w:trPr>
          <w:trHeight w:val="748"/>
        </w:trPr>
        <w:tc>
          <w:tcPr>
            <w:tcW w:w="1621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74177A5B" w14:textId="77777777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Jméno psa – feny, vč. názvu chovné stanice:</w:t>
            </w:r>
          </w:p>
        </w:tc>
        <w:tc>
          <w:tcPr>
            <w:tcW w:w="8060" w:type="dxa"/>
            <w:gridSpan w:val="9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43BDEC45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</w:tr>
      <w:tr w:rsidR="00574A70" w:rsidRPr="00574A70" w14:paraId="55DEDB52" w14:textId="77777777" w:rsidTr="00290A5F">
        <w:trPr>
          <w:trHeight w:val="476"/>
        </w:trPr>
        <w:tc>
          <w:tcPr>
            <w:tcW w:w="1621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5F0AD278" w14:textId="77777777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Plemeno:</w:t>
            </w:r>
          </w:p>
        </w:tc>
        <w:tc>
          <w:tcPr>
            <w:tcW w:w="8060" w:type="dxa"/>
            <w:gridSpan w:val="9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D392F78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</w:tr>
      <w:tr w:rsidR="00574A70" w:rsidRPr="00574A70" w14:paraId="3BF4EB24" w14:textId="77777777" w:rsidTr="00290A5F">
        <w:trPr>
          <w:trHeight w:val="501"/>
        </w:trPr>
        <w:tc>
          <w:tcPr>
            <w:tcW w:w="1621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6190B2A0" w14:textId="368DE7D7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 xml:space="preserve">Zapsán(a) – </w:t>
            </w:r>
            <w:proofErr w:type="spellStart"/>
            <w:r w:rsidRPr="00574A70">
              <w:rPr>
                <w:sz w:val="18"/>
                <w:szCs w:val="18"/>
              </w:rPr>
              <w:t>Člp</w:t>
            </w:r>
            <w:proofErr w:type="spellEnd"/>
            <w:r w:rsidRPr="00574A70">
              <w:rPr>
                <w:sz w:val="18"/>
                <w:szCs w:val="18"/>
              </w:rPr>
              <w:t>. číslo zápisu</w:t>
            </w:r>
            <w:r w:rsidR="004D198C">
              <w:rPr>
                <w:sz w:val="18"/>
                <w:szCs w:val="18"/>
              </w:rPr>
              <w:t>:</w:t>
            </w:r>
          </w:p>
        </w:tc>
        <w:tc>
          <w:tcPr>
            <w:tcW w:w="4580" w:type="dxa"/>
            <w:gridSpan w:val="6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7219C2A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  <w:tc>
          <w:tcPr>
            <w:tcW w:w="1030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2F70AA49" w14:textId="30C0AED7" w:rsidR="00574A70" w:rsidRPr="00574A70" w:rsidRDefault="00574A70" w:rsidP="00574A70">
            <w:pPr>
              <w:ind w:right="-107"/>
              <w:jc w:val="left"/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tet.</w:t>
            </w:r>
            <w:r>
              <w:rPr>
                <w:sz w:val="18"/>
                <w:szCs w:val="18"/>
              </w:rPr>
              <w:t xml:space="preserve"> </w:t>
            </w:r>
            <w:r w:rsidRPr="00574A70">
              <w:rPr>
                <w:sz w:val="18"/>
                <w:szCs w:val="18"/>
              </w:rPr>
              <w:t>číslo (číslo čipu)</w:t>
            </w:r>
            <w:r w:rsidR="004D198C">
              <w:rPr>
                <w:sz w:val="18"/>
                <w:szCs w:val="18"/>
              </w:rPr>
              <w:t>:</w:t>
            </w:r>
          </w:p>
        </w:tc>
        <w:tc>
          <w:tcPr>
            <w:tcW w:w="245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04180BF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</w:tr>
      <w:tr w:rsidR="00574A70" w:rsidRPr="00574A70" w14:paraId="3A80254A" w14:textId="77777777" w:rsidTr="00290A5F">
        <w:trPr>
          <w:trHeight w:val="476"/>
        </w:trPr>
        <w:tc>
          <w:tcPr>
            <w:tcW w:w="1621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3DED900E" w14:textId="7D03FD8A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Vržen(a)</w:t>
            </w:r>
            <w:r w:rsidR="004D198C">
              <w:rPr>
                <w:sz w:val="18"/>
                <w:szCs w:val="18"/>
              </w:rPr>
              <w:t>:</w:t>
            </w:r>
          </w:p>
        </w:tc>
        <w:tc>
          <w:tcPr>
            <w:tcW w:w="4580" w:type="dxa"/>
            <w:gridSpan w:val="6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DBC49F7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  <w:tc>
          <w:tcPr>
            <w:tcW w:w="1030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1B6E839E" w14:textId="1BC38339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barva</w:t>
            </w:r>
            <w:r w:rsidR="004D198C">
              <w:rPr>
                <w:sz w:val="18"/>
                <w:szCs w:val="18"/>
              </w:rPr>
              <w:t>:</w:t>
            </w:r>
          </w:p>
        </w:tc>
        <w:tc>
          <w:tcPr>
            <w:tcW w:w="245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9BBF3AD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</w:tr>
      <w:tr w:rsidR="00574A70" w:rsidRPr="00574A70" w14:paraId="30ABE336" w14:textId="77777777" w:rsidTr="00290A5F">
        <w:trPr>
          <w:trHeight w:val="476"/>
        </w:trPr>
        <w:tc>
          <w:tcPr>
            <w:tcW w:w="1621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61236205" w14:textId="1D22A08E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Otec</w:t>
            </w:r>
            <w:r w:rsidR="004D198C">
              <w:rPr>
                <w:sz w:val="18"/>
                <w:szCs w:val="18"/>
              </w:rPr>
              <w:t>:</w:t>
            </w:r>
          </w:p>
        </w:tc>
        <w:tc>
          <w:tcPr>
            <w:tcW w:w="4580" w:type="dxa"/>
            <w:gridSpan w:val="6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574475D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  <w:tc>
          <w:tcPr>
            <w:tcW w:w="1030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78E283B0" w14:textId="6C78D043" w:rsidR="00574A70" w:rsidRPr="00574A70" w:rsidRDefault="00574A70" w:rsidP="00290A5F">
            <w:pPr>
              <w:rPr>
                <w:sz w:val="18"/>
                <w:szCs w:val="18"/>
              </w:rPr>
            </w:pPr>
            <w:proofErr w:type="spellStart"/>
            <w:r w:rsidRPr="00574A70">
              <w:rPr>
                <w:sz w:val="18"/>
                <w:szCs w:val="18"/>
              </w:rPr>
              <w:t>Člp</w:t>
            </w:r>
            <w:proofErr w:type="spellEnd"/>
            <w:r w:rsidRPr="00574A7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  <w:r w:rsidRPr="00574A70">
              <w:rPr>
                <w:sz w:val="18"/>
                <w:szCs w:val="18"/>
              </w:rPr>
              <w:t>č.</w:t>
            </w:r>
          </w:p>
        </w:tc>
        <w:tc>
          <w:tcPr>
            <w:tcW w:w="245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24E2ED07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</w:tr>
      <w:tr w:rsidR="00574A70" w:rsidRPr="00574A70" w14:paraId="5C8D15E8" w14:textId="77777777" w:rsidTr="00290A5F">
        <w:trPr>
          <w:trHeight w:val="476"/>
        </w:trPr>
        <w:tc>
          <w:tcPr>
            <w:tcW w:w="1621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4D3854E6" w14:textId="54762028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Matka</w:t>
            </w:r>
            <w:r w:rsidR="004D198C">
              <w:rPr>
                <w:sz w:val="18"/>
                <w:szCs w:val="18"/>
              </w:rPr>
              <w:t>:</w:t>
            </w:r>
          </w:p>
        </w:tc>
        <w:tc>
          <w:tcPr>
            <w:tcW w:w="4580" w:type="dxa"/>
            <w:gridSpan w:val="6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51DE3EF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  <w:tc>
          <w:tcPr>
            <w:tcW w:w="1030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66BDFC46" w14:textId="71DA81AA" w:rsidR="00574A70" w:rsidRPr="00574A70" w:rsidRDefault="00574A70" w:rsidP="00290A5F">
            <w:pPr>
              <w:rPr>
                <w:sz w:val="18"/>
                <w:szCs w:val="18"/>
              </w:rPr>
            </w:pPr>
            <w:proofErr w:type="spellStart"/>
            <w:r w:rsidRPr="00574A70">
              <w:rPr>
                <w:sz w:val="18"/>
                <w:szCs w:val="18"/>
              </w:rPr>
              <w:t>Člp</w:t>
            </w:r>
            <w:proofErr w:type="spellEnd"/>
            <w:r w:rsidRPr="00574A7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  <w:r w:rsidRPr="00574A70">
              <w:rPr>
                <w:sz w:val="18"/>
                <w:szCs w:val="18"/>
              </w:rPr>
              <w:t>č.</w:t>
            </w:r>
          </w:p>
        </w:tc>
        <w:tc>
          <w:tcPr>
            <w:tcW w:w="245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2183E8F7" w14:textId="77777777" w:rsidR="00574A70" w:rsidRPr="00574A70" w:rsidRDefault="00574A70" w:rsidP="00290A5F">
            <w:pPr>
              <w:ind w:left="-67"/>
              <w:rPr>
                <w:sz w:val="18"/>
                <w:szCs w:val="18"/>
              </w:rPr>
            </w:pPr>
          </w:p>
        </w:tc>
      </w:tr>
      <w:tr w:rsidR="00574A70" w:rsidRPr="00574A70" w14:paraId="335E55B9" w14:textId="77777777" w:rsidTr="00290A5F">
        <w:trPr>
          <w:trHeight w:val="476"/>
        </w:trPr>
        <w:tc>
          <w:tcPr>
            <w:tcW w:w="1621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2B8E5EBE" w14:textId="52BC7DB0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Vlastník psa</w:t>
            </w:r>
            <w:r w:rsidR="004D198C">
              <w:rPr>
                <w:sz w:val="18"/>
                <w:szCs w:val="18"/>
              </w:rPr>
              <w:t>:</w:t>
            </w:r>
          </w:p>
        </w:tc>
        <w:tc>
          <w:tcPr>
            <w:tcW w:w="3534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FD5635C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  <w:tc>
          <w:tcPr>
            <w:tcW w:w="762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08518D14" w14:textId="36C873FF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bytem</w:t>
            </w:r>
            <w:r w:rsidR="004D198C">
              <w:rPr>
                <w:sz w:val="18"/>
                <w:szCs w:val="18"/>
              </w:rPr>
              <w:t>:</w:t>
            </w:r>
          </w:p>
        </w:tc>
        <w:tc>
          <w:tcPr>
            <w:tcW w:w="3764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B9DE4C6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</w:tr>
      <w:tr w:rsidR="00574A70" w:rsidRPr="00574A70" w14:paraId="78F59F6F" w14:textId="77777777" w:rsidTr="00290A5F">
        <w:trPr>
          <w:trHeight w:val="476"/>
        </w:trPr>
        <w:tc>
          <w:tcPr>
            <w:tcW w:w="1621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450B7339" w14:textId="242EBD01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Vůdce</w:t>
            </w:r>
            <w:r w:rsidR="004D198C">
              <w:rPr>
                <w:sz w:val="18"/>
                <w:szCs w:val="18"/>
              </w:rPr>
              <w:t>:</w:t>
            </w:r>
          </w:p>
        </w:tc>
        <w:tc>
          <w:tcPr>
            <w:tcW w:w="3534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3502374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  <w:tc>
          <w:tcPr>
            <w:tcW w:w="762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146CF980" w14:textId="4316CE2F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bytem</w:t>
            </w:r>
            <w:r w:rsidR="004D198C">
              <w:rPr>
                <w:sz w:val="18"/>
                <w:szCs w:val="18"/>
              </w:rPr>
              <w:t>:</w:t>
            </w:r>
          </w:p>
        </w:tc>
        <w:tc>
          <w:tcPr>
            <w:tcW w:w="3764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3AC6D9B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</w:tr>
      <w:tr w:rsidR="00574A70" w:rsidRPr="00574A70" w14:paraId="5F6E1DCE" w14:textId="77777777" w:rsidTr="00290A5F">
        <w:trPr>
          <w:trHeight w:val="476"/>
        </w:trPr>
        <w:tc>
          <w:tcPr>
            <w:tcW w:w="1621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01F25426" w14:textId="6451F247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Jarní svod v</w:t>
            </w:r>
            <w:r w:rsidR="004D198C">
              <w:rPr>
                <w:sz w:val="18"/>
                <w:szCs w:val="18"/>
              </w:rPr>
              <w:t>:</w:t>
            </w:r>
          </w:p>
        </w:tc>
        <w:tc>
          <w:tcPr>
            <w:tcW w:w="3534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892DBCB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  <w:tc>
          <w:tcPr>
            <w:tcW w:w="762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4506D81C" w14:textId="5CF0C507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datum</w:t>
            </w:r>
            <w:r w:rsidR="004D198C">
              <w:rPr>
                <w:sz w:val="18"/>
                <w:szCs w:val="18"/>
              </w:rPr>
              <w:t>:</w:t>
            </w:r>
          </w:p>
        </w:tc>
        <w:tc>
          <w:tcPr>
            <w:tcW w:w="3764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29D8117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</w:tr>
      <w:tr w:rsidR="00574A70" w:rsidRPr="00574A70" w14:paraId="1A697AC2" w14:textId="77777777" w:rsidTr="00290A5F">
        <w:trPr>
          <w:trHeight w:val="570"/>
        </w:trPr>
        <w:tc>
          <w:tcPr>
            <w:tcW w:w="2347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1E7A487F" w14:textId="328CF2F8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Výsledky</w:t>
            </w:r>
            <w:r w:rsidRPr="00574A70">
              <w:rPr>
                <w:sz w:val="18"/>
                <w:szCs w:val="18"/>
              </w:rPr>
              <w:br/>
              <w:t>dřívějších zkoušek</w:t>
            </w:r>
            <w:r w:rsidR="004D198C">
              <w:rPr>
                <w:sz w:val="18"/>
                <w:szCs w:val="18"/>
              </w:rPr>
              <w:t>:</w:t>
            </w:r>
          </w:p>
        </w:tc>
        <w:tc>
          <w:tcPr>
            <w:tcW w:w="7334" w:type="dxa"/>
            <w:gridSpan w:val="8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43BEFC0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</w:tr>
      <w:tr w:rsidR="00574A70" w:rsidRPr="00574A70" w14:paraId="29B596A7" w14:textId="77777777" w:rsidTr="00290A5F">
        <w:trPr>
          <w:trHeight w:val="492"/>
        </w:trPr>
        <w:tc>
          <w:tcPr>
            <w:tcW w:w="3916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5B972E6E" w14:textId="77777777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Vlastník psa je členem ČMMJ, z.s. - OMS v:</w:t>
            </w:r>
          </w:p>
        </w:tc>
        <w:tc>
          <w:tcPr>
            <w:tcW w:w="5765" w:type="dxa"/>
            <w:gridSpan w:val="7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1DD1684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</w:tr>
      <w:tr w:rsidR="00574A70" w:rsidRPr="00574A70" w14:paraId="0218155B" w14:textId="77777777" w:rsidTr="00290A5F">
        <w:trPr>
          <w:trHeight w:val="512"/>
        </w:trPr>
        <w:tc>
          <w:tcPr>
            <w:tcW w:w="1621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36615032" w14:textId="77777777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Číslo telefonu:</w:t>
            </w:r>
          </w:p>
        </w:tc>
        <w:tc>
          <w:tcPr>
            <w:tcW w:w="3534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E4E6B99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  <w:tc>
          <w:tcPr>
            <w:tcW w:w="762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3182B9D4" w14:textId="66AD432D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 xml:space="preserve"> e-mail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3764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F1FCD68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</w:tr>
    </w:tbl>
    <w:p w14:paraId="70F80039" w14:textId="77777777" w:rsidR="00574A70" w:rsidRPr="00574A70" w:rsidRDefault="00574A70" w:rsidP="00574A70">
      <w:pPr>
        <w:pStyle w:val="Zkladntext"/>
        <w:rPr>
          <w:b/>
          <w:bCs/>
          <w:iCs/>
          <w:color w:val="FF0000"/>
          <w:sz w:val="10"/>
          <w:szCs w:val="10"/>
          <w:lang w:val="cs-CZ"/>
        </w:rPr>
      </w:pPr>
    </w:p>
    <w:p w14:paraId="752D8570" w14:textId="77777777" w:rsidR="00574A70" w:rsidRDefault="00574A70" w:rsidP="00574A70">
      <w:pPr>
        <w:pStyle w:val="Zkladntext"/>
        <w:rPr>
          <w:bCs/>
          <w:iCs/>
          <w:sz w:val="20"/>
          <w:szCs w:val="20"/>
          <w:lang w:val="cs-CZ"/>
        </w:rPr>
      </w:pPr>
      <w:r w:rsidRPr="008937AC">
        <w:rPr>
          <w:sz w:val="20"/>
          <w:szCs w:val="20"/>
        </w:rPr>
        <w:t>V souvislosti s </w:t>
      </w:r>
      <w:r w:rsidRPr="008937AC">
        <w:rPr>
          <w:sz w:val="20"/>
          <w:szCs w:val="20"/>
          <w:lang w:val="cs-CZ"/>
        </w:rPr>
        <w:t>patřičnou</w:t>
      </w:r>
      <w:r w:rsidRPr="008937AC">
        <w:rPr>
          <w:sz w:val="20"/>
          <w:szCs w:val="20"/>
        </w:rPr>
        <w:t xml:space="preserve"> </w:t>
      </w:r>
      <w:r w:rsidRPr="008937AC">
        <w:rPr>
          <w:sz w:val="20"/>
          <w:szCs w:val="20"/>
          <w:lang w:val="cs-CZ"/>
        </w:rPr>
        <w:t xml:space="preserve">legislativou </w:t>
      </w:r>
      <w:r w:rsidRPr="008937AC">
        <w:rPr>
          <w:sz w:val="20"/>
          <w:szCs w:val="20"/>
        </w:rPr>
        <w:t xml:space="preserve">GDPR </w:t>
      </w:r>
      <w:r w:rsidRPr="008937AC">
        <w:rPr>
          <w:bCs/>
          <w:iCs/>
          <w:sz w:val="20"/>
          <w:szCs w:val="20"/>
          <w:lang w:val="cs-CZ"/>
        </w:rPr>
        <w:t>souhlasím se zpracováním a se zveřejněním v přihlášce uvedených údajů na webových stránkách ČMMJ, pobočného spolku či chovatelského klubu a s jejich předáním ČMKJ, ČMK</w:t>
      </w:r>
      <w:r>
        <w:rPr>
          <w:bCs/>
          <w:iCs/>
          <w:sz w:val="20"/>
          <w:szCs w:val="20"/>
          <w:lang w:val="cs-CZ"/>
        </w:rPr>
        <w:t>U</w:t>
      </w:r>
      <w:r w:rsidRPr="008937AC">
        <w:rPr>
          <w:bCs/>
          <w:iCs/>
          <w:sz w:val="20"/>
          <w:szCs w:val="20"/>
          <w:lang w:val="cs-CZ"/>
        </w:rPr>
        <w:t xml:space="preserve"> a patřičnému chovatelskému klubu loveckých psů dle platného znění ZŘ pro lovecké psy. </w:t>
      </w:r>
      <w:r w:rsidRPr="008937AC">
        <w:rPr>
          <w:bCs/>
          <w:iCs/>
          <w:sz w:val="20"/>
          <w:szCs w:val="20"/>
          <w:lang w:val="cs-CZ"/>
        </w:rPr>
        <w:tab/>
      </w:r>
    </w:p>
    <w:p w14:paraId="385CC90A" w14:textId="77777777" w:rsidR="00574A70" w:rsidRPr="008937AC" w:rsidRDefault="00574A70" w:rsidP="004D198C">
      <w:pPr>
        <w:pStyle w:val="Zkladntext"/>
        <w:spacing w:before="120" w:after="120"/>
        <w:ind w:left="2126"/>
        <w:rPr>
          <w:bCs/>
          <w:iCs/>
          <w:sz w:val="20"/>
          <w:szCs w:val="20"/>
          <w:lang w:val="cs-CZ"/>
        </w:rPr>
      </w:pPr>
      <w:r w:rsidRPr="008937AC">
        <w:rPr>
          <w:b/>
          <w:bCs/>
          <w:iCs/>
          <w:sz w:val="20"/>
          <w:szCs w:val="20"/>
          <w:lang w:val="cs-CZ"/>
        </w:rPr>
        <w:t>Souhlasím</w:t>
      </w:r>
      <w:r w:rsidRPr="008937AC">
        <w:rPr>
          <w:b/>
          <w:bCs/>
          <w:iCs/>
          <w:sz w:val="20"/>
          <w:szCs w:val="20"/>
          <w:lang w:val="cs-CZ"/>
        </w:rPr>
        <w:tab/>
        <w:t>ANO</w:t>
      </w:r>
      <w:r w:rsidRPr="008937AC">
        <w:rPr>
          <w:b/>
          <w:bCs/>
          <w:iCs/>
          <w:sz w:val="20"/>
          <w:szCs w:val="20"/>
          <w:lang w:val="cs-CZ"/>
        </w:rPr>
        <w:tab/>
        <w:t>NE</w:t>
      </w:r>
      <w:r w:rsidRPr="008937AC">
        <w:rPr>
          <w:b/>
          <w:bCs/>
          <w:iCs/>
          <w:sz w:val="20"/>
          <w:szCs w:val="20"/>
          <w:lang w:val="cs-CZ"/>
        </w:rPr>
        <w:tab/>
      </w:r>
      <w:r w:rsidRPr="008937AC">
        <w:rPr>
          <w:bCs/>
          <w:i/>
          <w:iCs/>
          <w:sz w:val="20"/>
          <w:szCs w:val="20"/>
          <w:lang w:val="cs-CZ"/>
        </w:rPr>
        <w:t>(požadované zakroužkujte)</w:t>
      </w:r>
    </w:p>
    <w:p w14:paraId="4942D432" w14:textId="586E7C1B" w:rsidR="00574A70" w:rsidRPr="001E31FD" w:rsidRDefault="00574A70" w:rsidP="00574A70">
      <w:pPr>
        <w:pStyle w:val="Zkladntext"/>
        <w:rPr>
          <w:bCs/>
          <w:iCs/>
          <w:sz w:val="10"/>
          <w:szCs w:val="10"/>
          <w:lang w:val="cs-CZ"/>
        </w:rPr>
      </w:pPr>
      <w:r w:rsidRPr="008937AC">
        <w:rPr>
          <w:bCs/>
          <w:iCs/>
          <w:sz w:val="20"/>
          <w:szCs w:val="20"/>
          <w:lang w:val="cs-CZ"/>
        </w:rPr>
        <w:t xml:space="preserve">Beru na vědomí, že mám právo vzít souhlas kdykoli zpět. Pořadatel si vyhrazuje právo nepřijmout přihlášku bez uděleného souhlasu, neboť přihláška nemůže být bez těchto údajů zpracována. </w:t>
      </w:r>
    </w:p>
    <w:p w14:paraId="013AC47C" w14:textId="725276CA" w:rsidR="00574A70" w:rsidRDefault="00574A70" w:rsidP="001E31FD">
      <w:pPr>
        <w:spacing w:before="0" w:after="0" w:line="240" w:lineRule="auto"/>
        <w:rPr>
          <w:sz w:val="10"/>
          <w:szCs w:val="10"/>
        </w:rPr>
      </w:pPr>
      <w:r>
        <w:rPr>
          <w:sz w:val="20"/>
          <w:szCs w:val="20"/>
        </w:rPr>
        <w:t xml:space="preserve">Prohlašuji, že je mi znám zkušební řád ČMMJ a </w:t>
      </w:r>
      <w:r w:rsidRPr="001A7471">
        <w:rPr>
          <w:sz w:val="20"/>
          <w:szCs w:val="20"/>
        </w:rPr>
        <w:t>že se mu</w:t>
      </w:r>
      <w:r>
        <w:rPr>
          <w:sz w:val="20"/>
          <w:szCs w:val="20"/>
        </w:rPr>
        <w:t xml:space="preserve"> podrobuji. Přihlášeného psa/fenu</w:t>
      </w:r>
      <w:r w:rsidRPr="001A747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předvedu buď sám, anebo ho dám </w:t>
      </w:r>
      <w:r w:rsidRPr="001A7471">
        <w:rPr>
          <w:sz w:val="20"/>
          <w:szCs w:val="20"/>
        </w:rPr>
        <w:t>předvést</w:t>
      </w:r>
      <w:r>
        <w:rPr>
          <w:sz w:val="20"/>
          <w:szCs w:val="20"/>
        </w:rPr>
        <w:t xml:space="preserve"> svým zplnomocněným zástupcem. Ručím za</w:t>
      </w:r>
      <w:r w:rsidRPr="001A747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škody, které by můj pes/fena </w:t>
      </w:r>
      <w:r w:rsidRPr="001A7471">
        <w:rPr>
          <w:sz w:val="20"/>
          <w:szCs w:val="20"/>
        </w:rPr>
        <w:t>u</w:t>
      </w:r>
      <w:r>
        <w:rPr>
          <w:sz w:val="20"/>
          <w:szCs w:val="20"/>
        </w:rPr>
        <w:t>činil osobám nebo na věcech.</w:t>
      </w:r>
      <w:r w:rsidRPr="001A7471">
        <w:t xml:space="preserve"> </w:t>
      </w:r>
      <w:r w:rsidRPr="00C02ED7">
        <w:rPr>
          <w:b/>
          <w:sz w:val="20"/>
          <w:szCs w:val="20"/>
        </w:rPr>
        <w:t>Přijetí přihlášky je podmíněno současným zaplacením předepsaného poplatku</w:t>
      </w:r>
      <w:r w:rsidR="004D198C" w:rsidRPr="00C02ED7">
        <w:rPr>
          <w:b/>
          <w:sz w:val="20"/>
          <w:szCs w:val="20"/>
        </w:rPr>
        <w:t xml:space="preserve"> a dodáním kopií Průkazu původu psa a Členského průkazu ČMMJ vlastníka psa</w:t>
      </w:r>
      <w:r w:rsidR="004D198C">
        <w:rPr>
          <w:sz w:val="20"/>
          <w:szCs w:val="20"/>
        </w:rPr>
        <w:t xml:space="preserve"> (pokud je členem ČMMJ)</w:t>
      </w:r>
      <w:r w:rsidRPr="001A7471">
        <w:rPr>
          <w:sz w:val="20"/>
          <w:szCs w:val="20"/>
        </w:rPr>
        <w:t xml:space="preserve">. </w:t>
      </w:r>
      <w:r w:rsidR="00741EF2">
        <w:rPr>
          <w:sz w:val="20"/>
          <w:szCs w:val="20"/>
        </w:rPr>
        <w:t xml:space="preserve">Dokud nebude toto splněno je </w:t>
      </w:r>
      <w:r w:rsidR="00741EF2" w:rsidRPr="00741EF2">
        <w:rPr>
          <w:b/>
          <w:sz w:val="20"/>
          <w:szCs w:val="20"/>
        </w:rPr>
        <w:t>pes zařazen</w:t>
      </w:r>
      <w:r w:rsidR="00F13248">
        <w:rPr>
          <w:sz w:val="20"/>
          <w:szCs w:val="20"/>
        </w:rPr>
        <w:t xml:space="preserve"> k dané zkoušce </w:t>
      </w:r>
      <w:r w:rsidR="00741EF2" w:rsidRPr="00741EF2">
        <w:rPr>
          <w:b/>
          <w:sz w:val="20"/>
          <w:szCs w:val="20"/>
        </w:rPr>
        <w:t>jako náhradník</w:t>
      </w:r>
      <w:r w:rsidR="00741EF2">
        <w:rPr>
          <w:sz w:val="20"/>
          <w:szCs w:val="20"/>
        </w:rPr>
        <w:t>.</w:t>
      </w:r>
    </w:p>
    <w:tbl>
      <w:tblPr>
        <w:tblW w:w="9703" w:type="dxa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568"/>
        <w:gridCol w:w="1279"/>
        <w:gridCol w:w="1989"/>
        <w:gridCol w:w="872"/>
        <w:gridCol w:w="524"/>
        <w:gridCol w:w="22"/>
        <w:gridCol w:w="4030"/>
        <w:gridCol w:w="381"/>
      </w:tblGrid>
      <w:tr w:rsidR="00574A70" w:rsidRPr="00574A70" w14:paraId="30B7C8C0" w14:textId="77777777" w:rsidTr="004D198C">
        <w:trPr>
          <w:gridBefore w:val="1"/>
          <w:gridAfter w:val="1"/>
          <w:wBefore w:w="38" w:type="dxa"/>
          <w:wAfter w:w="381" w:type="dxa"/>
          <w:trHeight w:val="40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E4119" w14:textId="77777777" w:rsidR="00574A70" w:rsidRPr="00574A70" w:rsidRDefault="00574A70" w:rsidP="00290A5F">
            <w:pPr>
              <w:spacing w:after="0"/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 xml:space="preserve">V </w:t>
            </w:r>
          </w:p>
        </w:tc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42403" w14:textId="77777777" w:rsidR="00574A70" w:rsidRPr="00574A70" w:rsidRDefault="00574A70" w:rsidP="00290A5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66F52" w14:textId="77777777" w:rsidR="00574A70" w:rsidRPr="00574A70" w:rsidRDefault="00574A70" w:rsidP="00290A5F">
            <w:pPr>
              <w:spacing w:after="0"/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dne</w:t>
            </w:r>
          </w:p>
        </w:tc>
        <w:tc>
          <w:tcPr>
            <w:tcW w:w="40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9434E" w14:textId="77777777" w:rsidR="00574A70" w:rsidRPr="00574A70" w:rsidRDefault="00574A70" w:rsidP="00290A5F">
            <w:pPr>
              <w:spacing w:after="0"/>
              <w:rPr>
                <w:sz w:val="18"/>
                <w:szCs w:val="18"/>
              </w:rPr>
            </w:pPr>
          </w:p>
        </w:tc>
      </w:tr>
      <w:tr w:rsidR="00574A70" w:rsidRPr="00574A70" w14:paraId="4851443D" w14:textId="77777777" w:rsidTr="004D198C">
        <w:trPr>
          <w:trHeight w:val="836"/>
        </w:trPr>
        <w:tc>
          <w:tcPr>
            <w:tcW w:w="3874" w:type="dxa"/>
            <w:gridSpan w:val="4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14:paraId="16A5C497" w14:textId="77777777" w:rsidR="001E31FD" w:rsidRDefault="00574A70" w:rsidP="001E31FD">
            <w:pPr>
              <w:spacing w:after="0"/>
              <w:ind w:right="-892"/>
              <w:rPr>
                <w:sz w:val="10"/>
                <w:szCs w:val="10"/>
              </w:rPr>
            </w:pPr>
            <w:r w:rsidRPr="00574A70">
              <w:rPr>
                <w:sz w:val="18"/>
                <w:szCs w:val="18"/>
              </w:rPr>
              <w:t xml:space="preserve">Vlastnoruční podpis vlastníka psa </w:t>
            </w:r>
          </w:p>
          <w:p w14:paraId="7298A760" w14:textId="7CC46D65" w:rsidR="001E31FD" w:rsidRPr="001E31FD" w:rsidRDefault="001E31FD" w:rsidP="001E31FD">
            <w:pPr>
              <w:spacing w:after="0"/>
              <w:ind w:right="-892"/>
              <w:rPr>
                <w:sz w:val="10"/>
                <w:szCs w:val="10"/>
              </w:rPr>
            </w:pPr>
          </w:p>
        </w:tc>
        <w:tc>
          <w:tcPr>
            <w:tcW w:w="5829" w:type="dxa"/>
            <w:gridSpan w:val="5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14:paraId="6559FD24" w14:textId="77777777" w:rsidR="00574A70" w:rsidRPr="00574A70" w:rsidRDefault="00574A70" w:rsidP="00290A5F">
            <w:pPr>
              <w:spacing w:after="0"/>
              <w:rPr>
                <w:sz w:val="18"/>
                <w:szCs w:val="18"/>
              </w:rPr>
            </w:pPr>
          </w:p>
        </w:tc>
      </w:tr>
      <w:tr w:rsidR="00574A70" w:rsidRPr="00574A70" w14:paraId="0BCDB23E" w14:textId="77777777" w:rsidTr="004D198C">
        <w:trPr>
          <w:trHeight w:val="254"/>
        </w:trPr>
        <w:tc>
          <w:tcPr>
            <w:tcW w:w="1885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70B3C328" w14:textId="77777777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 xml:space="preserve">Přihláška došla dne: </w:t>
            </w:r>
          </w:p>
        </w:tc>
        <w:tc>
          <w:tcPr>
            <w:tcW w:w="198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B52BE0F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705207E8" w14:textId="77777777" w:rsidR="00574A70" w:rsidRPr="00574A70" w:rsidRDefault="00574A70" w:rsidP="00290A5F">
            <w:pPr>
              <w:rPr>
                <w:sz w:val="18"/>
                <w:szCs w:val="18"/>
              </w:rPr>
            </w:pPr>
            <w:r w:rsidRPr="00574A70">
              <w:rPr>
                <w:sz w:val="18"/>
                <w:szCs w:val="18"/>
              </w:rPr>
              <w:t>Uhrazena dne:</w:t>
            </w:r>
          </w:p>
        </w:tc>
        <w:tc>
          <w:tcPr>
            <w:tcW w:w="441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60653E8" w14:textId="77777777" w:rsidR="00574A70" w:rsidRPr="00574A70" w:rsidRDefault="00574A70" w:rsidP="00290A5F">
            <w:pPr>
              <w:rPr>
                <w:sz w:val="18"/>
                <w:szCs w:val="18"/>
              </w:rPr>
            </w:pPr>
          </w:p>
        </w:tc>
      </w:tr>
    </w:tbl>
    <w:p w14:paraId="14C8D1A4" w14:textId="77777777" w:rsidR="0035355F" w:rsidRPr="00887E0E" w:rsidRDefault="0035355F" w:rsidP="001E31FD">
      <w:pPr>
        <w:rPr>
          <w:sz w:val="10"/>
          <w:szCs w:val="10"/>
        </w:rPr>
      </w:pPr>
    </w:p>
    <w:sectPr w:rsidR="0035355F" w:rsidRPr="00887E0E" w:rsidSect="00B270B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EDDF6" w14:textId="77777777" w:rsidR="00ED1DF1" w:rsidRDefault="00ED1DF1" w:rsidP="00621B8A">
      <w:pPr>
        <w:spacing w:before="0" w:after="0" w:line="240" w:lineRule="auto"/>
      </w:pPr>
      <w:r>
        <w:separator/>
      </w:r>
    </w:p>
  </w:endnote>
  <w:endnote w:type="continuationSeparator" w:id="0">
    <w:p w14:paraId="6609E73F" w14:textId="77777777" w:rsidR="00ED1DF1" w:rsidRDefault="00ED1DF1" w:rsidP="00621B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4D07D" w14:textId="77777777" w:rsidR="009B3E01" w:rsidRDefault="00ED1DF1" w:rsidP="009227B1">
    <w:pPr>
      <w:jc w:val="right"/>
    </w:pPr>
    <w:sdt>
      <w:sdtPr>
        <w:id w:val="250395305"/>
        <w:docPartObj>
          <w:docPartGallery w:val="Page Numbers (Top of Page)"/>
          <w:docPartUnique/>
        </w:docPartObj>
      </w:sdtPr>
      <w:sdtEndPr/>
      <w:sdtContent>
        <w:r w:rsidR="009B3E01">
          <w:t xml:space="preserve">Strana </w:t>
        </w:r>
        <w:r w:rsidR="00847F17" w:rsidRPr="00D056E0">
          <w:rPr>
            <w:b/>
          </w:rPr>
          <w:fldChar w:fldCharType="begin"/>
        </w:r>
        <w:r w:rsidR="009B3E01" w:rsidRPr="00D056E0">
          <w:rPr>
            <w:b/>
          </w:rPr>
          <w:instrText xml:space="preserve"> PAGE </w:instrText>
        </w:r>
        <w:r w:rsidR="00847F17" w:rsidRPr="00D056E0">
          <w:rPr>
            <w:b/>
          </w:rPr>
          <w:fldChar w:fldCharType="separate"/>
        </w:r>
        <w:r w:rsidR="00A25FEE">
          <w:rPr>
            <w:b/>
            <w:noProof/>
          </w:rPr>
          <w:t>6</w:t>
        </w:r>
        <w:r w:rsidR="00847F17" w:rsidRPr="00D056E0">
          <w:rPr>
            <w:b/>
          </w:rPr>
          <w:fldChar w:fldCharType="end"/>
        </w:r>
        <w:r w:rsidR="009B3E01">
          <w:t xml:space="preserve"> z </w:t>
        </w:r>
        <w:r w:rsidR="00847F17">
          <w:fldChar w:fldCharType="begin"/>
        </w:r>
        <w:r w:rsidR="00181EAE">
          <w:instrText xml:space="preserve"> NUMPAGES  </w:instrText>
        </w:r>
        <w:r w:rsidR="00847F17">
          <w:fldChar w:fldCharType="separate"/>
        </w:r>
        <w:r w:rsidR="00CF1382">
          <w:rPr>
            <w:noProof/>
          </w:rPr>
          <w:t>1</w:t>
        </w:r>
        <w:r w:rsidR="00847F17">
          <w:rPr>
            <w:noProof/>
          </w:rPr>
          <w:fldChar w:fldCharType="end"/>
        </w:r>
      </w:sdtContent>
    </w:sdt>
  </w:p>
  <w:p w14:paraId="1F0F22EE" w14:textId="77777777" w:rsidR="009B3E01" w:rsidRPr="009227B1" w:rsidRDefault="009B3E01">
    <w:pPr>
      <w:pStyle w:val="Zpat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E66B4" w14:textId="77777777" w:rsidR="00A25FEE" w:rsidRDefault="00A25FEE">
    <w:pPr>
      <w:pStyle w:val="Zpat"/>
      <w:pBdr>
        <w:bottom w:val="single" w:sz="12" w:space="1" w:color="auto"/>
      </w:pBdr>
      <w:rPr>
        <w:sz w:val="20"/>
        <w:szCs w:val="20"/>
      </w:rPr>
    </w:pPr>
  </w:p>
  <w:p w14:paraId="5BC70B0A" w14:textId="77777777" w:rsidR="00B270BF" w:rsidRDefault="00B270BF" w:rsidP="00B270BF">
    <w:pPr>
      <w:pStyle w:val="Zpat"/>
      <w:jc w:val="left"/>
      <w:rPr>
        <w:sz w:val="18"/>
        <w:szCs w:val="18"/>
      </w:rPr>
    </w:pPr>
    <w:r>
      <w:rPr>
        <w:sz w:val="18"/>
        <w:szCs w:val="18"/>
      </w:rPr>
      <w:t>Okresní myslivecký spolek Třebíč</w:t>
    </w:r>
    <w:r w:rsidR="00F911E4">
      <w:rPr>
        <w:sz w:val="18"/>
        <w:szCs w:val="18"/>
      </w:rPr>
      <w:t xml:space="preserve">                            </w:t>
    </w:r>
    <w:r>
      <w:rPr>
        <w:sz w:val="18"/>
        <w:szCs w:val="18"/>
      </w:rPr>
      <w:t>Tel: +420 731 485</w:t>
    </w:r>
    <w:r w:rsidR="00F911E4">
      <w:rPr>
        <w:sz w:val="18"/>
        <w:szCs w:val="18"/>
      </w:rPr>
      <w:t> </w:t>
    </w:r>
    <w:r>
      <w:rPr>
        <w:sz w:val="18"/>
        <w:szCs w:val="18"/>
      </w:rPr>
      <w:t>679</w:t>
    </w:r>
    <w:r w:rsidR="00F911E4">
      <w:rPr>
        <w:sz w:val="18"/>
        <w:szCs w:val="18"/>
      </w:rPr>
      <w:t xml:space="preserve">                         </w:t>
    </w:r>
    <w:r>
      <w:rPr>
        <w:sz w:val="18"/>
        <w:szCs w:val="18"/>
      </w:rPr>
      <w:t>IČ: 67777864</w:t>
    </w:r>
  </w:p>
  <w:p w14:paraId="7DFF5E03" w14:textId="77777777" w:rsidR="008356CD" w:rsidRDefault="00B270BF" w:rsidP="00B270BF">
    <w:pPr>
      <w:pStyle w:val="Zpat"/>
      <w:jc w:val="left"/>
      <w:rPr>
        <w:sz w:val="18"/>
        <w:szCs w:val="18"/>
      </w:rPr>
    </w:pPr>
    <w:r>
      <w:rPr>
        <w:sz w:val="18"/>
        <w:szCs w:val="18"/>
      </w:rPr>
      <w:t xml:space="preserve">Sv. Čecha </w:t>
    </w:r>
    <w:r w:rsidR="00D22190">
      <w:rPr>
        <w:sz w:val="18"/>
        <w:szCs w:val="18"/>
      </w:rPr>
      <w:t>239/1</w:t>
    </w:r>
    <w:r>
      <w:rPr>
        <w:sz w:val="18"/>
        <w:szCs w:val="18"/>
      </w:rPr>
      <w:t xml:space="preserve">                                                         </w:t>
    </w:r>
    <w:proofErr w:type="gramStart"/>
    <w:r>
      <w:rPr>
        <w:sz w:val="18"/>
        <w:szCs w:val="18"/>
      </w:rPr>
      <w:t>E-mail</w:t>
    </w:r>
    <w:proofErr w:type="gramEnd"/>
    <w:r>
      <w:rPr>
        <w:sz w:val="18"/>
        <w:szCs w:val="18"/>
      </w:rPr>
      <w:t xml:space="preserve">: jednatel@omstrebic.cz    </w:t>
    </w:r>
    <w:r w:rsidR="008356CD">
      <w:rPr>
        <w:sz w:val="18"/>
        <w:szCs w:val="18"/>
      </w:rPr>
      <w:t xml:space="preserve">        Zapsán ve spolkovém rejstříku</w:t>
    </w:r>
  </w:p>
  <w:p w14:paraId="48C6A20F" w14:textId="77777777" w:rsidR="00B270BF" w:rsidRPr="008356CD" w:rsidRDefault="008356CD" w:rsidP="00740025">
    <w:pPr>
      <w:pStyle w:val="Zpat"/>
      <w:jc w:val="left"/>
      <w:rPr>
        <w:sz w:val="18"/>
        <w:szCs w:val="18"/>
      </w:rPr>
    </w:pPr>
    <w:r>
      <w:rPr>
        <w:sz w:val="18"/>
        <w:szCs w:val="18"/>
      </w:rPr>
      <w:t>674 01 Třebíč                                                             URL: www.omstrebic.cz                     u MS Praha, oddíl L, vložka 46639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E54544" w14:textId="77777777" w:rsidR="00ED1DF1" w:rsidRDefault="00ED1DF1" w:rsidP="00621B8A">
      <w:pPr>
        <w:spacing w:before="0" w:after="0" w:line="240" w:lineRule="auto"/>
      </w:pPr>
      <w:r>
        <w:separator/>
      </w:r>
    </w:p>
  </w:footnote>
  <w:footnote w:type="continuationSeparator" w:id="0">
    <w:p w14:paraId="0C8B82D4" w14:textId="77777777" w:rsidR="00ED1DF1" w:rsidRDefault="00ED1DF1" w:rsidP="00621B8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D309F" w14:textId="77777777" w:rsidR="009B3E01" w:rsidRDefault="009B3E01">
    <w:pPr>
      <w:pStyle w:val="Zhlav"/>
    </w:pPr>
  </w:p>
  <w:p w14:paraId="375F367A" w14:textId="77777777" w:rsidR="009B3E01" w:rsidRDefault="009B3E01">
    <w:pPr>
      <w:pStyle w:val="Zhlav"/>
    </w:pPr>
    <w:r>
      <w:rPr>
        <w:b/>
      </w:rPr>
      <w:t>___________________________________________________________________________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23984" w14:textId="3171B6DF" w:rsidR="009B3E01" w:rsidRPr="000469C3" w:rsidRDefault="009B3E01" w:rsidP="00C4104A">
    <w:pPr>
      <w:pStyle w:val="Zhlav"/>
      <w:jc w:val="center"/>
      <w:rPr>
        <w:szCs w:val="24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88279CA" wp14:editId="5087101A">
          <wp:simplePos x="0" y="0"/>
          <wp:positionH relativeFrom="column">
            <wp:posOffset>122555</wp:posOffset>
          </wp:positionH>
          <wp:positionV relativeFrom="paragraph">
            <wp:posOffset>-119380</wp:posOffset>
          </wp:positionV>
          <wp:extent cx="622300" cy="774700"/>
          <wp:effectExtent l="19050" t="0" r="6350" b="0"/>
          <wp:wrapTopAndBottom/>
          <wp:docPr id="2" name="Obrázek 0" descr="ČMMJ zelené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ČMMJ zelené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300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 xml:space="preserve">             </w:t>
    </w:r>
    <w:r w:rsidRPr="000469C3">
      <w:rPr>
        <w:szCs w:val="24"/>
      </w:rPr>
      <w:t>Českomoravská myslivecká jednota, z.s.</w:t>
    </w:r>
    <w:r w:rsidR="00181EAE" w:rsidRPr="000469C3">
      <w:rPr>
        <w:szCs w:val="24"/>
      </w:rPr>
      <w:t>,</w:t>
    </w:r>
    <w:r w:rsidRPr="000469C3">
      <w:rPr>
        <w:szCs w:val="24"/>
      </w:rPr>
      <w:t xml:space="preserve"> </w:t>
    </w:r>
  </w:p>
  <w:p w14:paraId="14153F91" w14:textId="77777777" w:rsidR="009B3E01" w:rsidRPr="00C4104A" w:rsidRDefault="009B3E01" w:rsidP="00C4104A">
    <w:pPr>
      <w:pStyle w:val="Zhlav"/>
      <w:jc w:val="center"/>
      <w:rPr>
        <w:sz w:val="28"/>
        <w:szCs w:val="28"/>
      </w:rPr>
    </w:pPr>
    <w:r w:rsidRPr="000469C3">
      <w:rPr>
        <w:szCs w:val="24"/>
      </w:rPr>
      <w:t xml:space="preserve">             Ok</w:t>
    </w:r>
    <w:r w:rsidR="00B270BF" w:rsidRPr="000469C3">
      <w:rPr>
        <w:szCs w:val="24"/>
      </w:rPr>
      <w:t>r</w:t>
    </w:r>
    <w:r w:rsidRPr="000469C3">
      <w:rPr>
        <w:szCs w:val="24"/>
      </w:rPr>
      <w:t>esní myslivecký spolek Třebíč</w:t>
    </w:r>
  </w:p>
  <w:p w14:paraId="0E346383" w14:textId="77777777" w:rsidR="009B3E01" w:rsidRDefault="009B3E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7D382AC6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</w:abstractNum>
  <w:abstractNum w:abstractNumId="1" w15:restartNumberingAfterBreak="0">
    <w:nsid w:val="FFFFFF89"/>
    <w:multiLevelType w:val="singleLevel"/>
    <w:tmpl w:val="BA109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494C66"/>
    <w:multiLevelType w:val="hybridMultilevel"/>
    <w:tmpl w:val="525CF7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A10B2"/>
    <w:multiLevelType w:val="hybridMultilevel"/>
    <w:tmpl w:val="5BAEA5AC"/>
    <w:lvl w:ilvl="0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A267F5"/>
    <w:multiLevelType w:val="hybridMultilevel"/>
    <w:tmpl w:val="412ECE2A"/>
    <w:lvl w:ilvl="0" w:tplc="9B4E9FD2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72946"/>
    <w:multiLevelType w:val="hybridMultilevel"/>
    <w:tmpl w:val="0B587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D382AC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64A"/>
    <w:multiLevelType w:val="hybridMultilevel"/>
    <w:tmpl w:val="2F32F150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34D378D"/>
    <w:multiLevelType w:val="hybridMultilevel"/>
    <w:tmpl w:val="A782D4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BB77E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B930805"/>
    <w:multiLevelType w:val="hybridMultilevel"/>
    <w:tmpl w:val="D682EE90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A7024"/>
    <w:multiLevelType w:val="hybridMultilevel"/>
    <w:tmpl w:val="04C0A084"/>
    <w:lvl w:ilvl="0" w:tplc="5112AB34">
      <w:start w:val="1"/>
      <w:numFmt w:val="decimal"/>
      <w:pStyle w:val="Nadpis3"/>
      <w:lvlText w:val="%1.1.1"/>
      <w:lvlJc w:val="left"/>
      <w:pPr>
        <w:ind w:left="3196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C36CF"/>
    <w:multiLevelType w:val="hybridMultilevel"/>
    <w:tmpl w:val="CC0A4B1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8489E"/>
    <w:multiLevelType w:val="hybridMultilevel"/>
    <w:tmpl w:val="37FE66EA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D1378"/>
    <w:multiLevelType w:val="hybridMultilevel"/>
    <w:tmpl w:val="40C8A7B6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25027618"/>
    <w:multiLevelType w:val="hybridMultilevel"/>
    <w:tmpl w:val="84FACD1C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0A41EB"/>
    <w:multiLevelType w:val="hybridMultilevel"/>
    <w:tmpl w:val="39B43200"/>
    <w:lvl w:ilvl="0" w:tplc="655CEF98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9B13625"/>
    <w:multiLevelType w:val="hybridMultilevel"/>
    <w:tmpl w:val="D53A9C2C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879E0"/>
    <w:multiLevelType w:val="multilevel"/>
    <w:tmpl w:val="BCFCB8B2"/>
    <w:lvl w:ilvl="0">
      <w:start w:val="1"/>
      <w:numFmt w:val="decimal"/>
      <w:lvlText w:val="%1.1.1"/>
      <w:lvlJc w:val="left"/>
      <w:pPr>
        <w:ind w:left="360" w:hanging="360"/>
      </w:pPr>
      <w:rPr>
        <w:rFonts w:ascii="Verdana" w:hAnsi="Verdana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D7225E5"/>
    <w:multiLevelType w:val="hybridMultilevel"/>
    <w:tmpl w:val="4AC000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8D2C49"/>
    <w:multiLevelType w:val="hybridMultilevel"/>
    <w:tmpl w:val="3E387382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352F06DA"/>
    <w:multiLevelType w:val="hybridMultilevel"/>
    <w:tmpl w:val="FB22F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0495A"/>
    <w:multiLevelType w:val="hybridMultilevel"/>
    <w:tmpl w:val="6F627286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A242E2A"/>
    <w:multiLevelType w:val="hybridMultilevel"/>
    <w:tmpl w:val="5E0C5C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0E1657"/>
    <w:multiLevelType w:val="hybridMultilevel"/>
    <w:tmpl w:val="82A0DBB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4901CD"/>
    <w:multiLevelType w:val="multilevel"/>
    <w:tmpl w:val="D3B2EDFC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5F46342"/>
    <w:multiLevelType w:val="hybridMultilevel"/>
    <w:tmpl w:val="5E4CFC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A846D0"/>
    <w:multiLevelType w:val="hybridMultilevel"/>
    <w:tmpl w:val="C71E4E3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D87015"/>
    <w:multiLevelType w:val="hybridMultilevel"/>
    <w:tmpl w:val="45A2B82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366BE6"/>
    <w:multiLevelType w:val="hybridMultilevel"/>
    <w:tmpl w:val="6038D1AC"/>
    <w:lvl w:ilvl="0" w:tplc="77CC3BEE">
      <w:start w:val="1"/>
      <w:numFmt w:val="bullet"/>
      <w:lvlText w:val=""/>
      <w:lvlJc w:val="left"/>
      <w:pPr>
        <w:ind w:left="1077" w:hanging="360"/>
      </w:pPr>
      <w:rPr>
        <w:rFonts w:ascii="Symbol" w:hAnsi="Symbol" w:hint="default"/>
      </w:rPr>
    </w:lvl>
    <w:lvl w:ilvl="1" w:tplc="655CEF98">
      <w:start w:val="1"/>
      <w:numFmt w:val="bullet"/>
      <w:lvlText w:val="-"/>
      <w:lvlJc w:val="left"/>
      <w:pPr>
        <w:ind w:left="1797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55596DAC"/>
    <w:multiLevelType w:val="hybridMultilevel"/>
    <w:tmpl w:val="7110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FF26E3"/>
    <w:multiLevelType w:val="hybridMultilevel"/>
    <w:tmpl w:val="3A16BCCE"/>
    <w:lvl w:ilvl="0" w:tplc="48B6D916">
      <w:start w:val="1"/>
      <w:numFmt w:val="decimal"/>
      <w:pStyle w:val="Nadpis1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494C21"/>
    <w:multiLevelType w:val="hybridMultilevel"/>
    <w:tmpl w:val="8C145C96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63CFE"/>
    <w:multiLevelType w:val="hybridMultilevel"/>
    <w:tmpl w:val="548E3A1C"/>
    <w:lvl w:ilvl="0" w:tplc="F344FFD8">
      <w:start w:val="1"/>
      <w:numFmt w:val="bullet"/>
      <w:pStyle w:val="Odrky"/>
      <w:lvlText w:val="-"/>
      <w:lvlJc w:val="left"/>
      <w:pPr>
        <w:ind w:left="395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11" w:hanging="360"/>
      </w:pPr>
      <w:rPr>
        <w:rFonts w:ascii="Wingdings" w:hAnsi="Wingdings" w:hint="default"/>
      </w:rPr>
    </w:lvl>
  </w:abstractNum>
  <w:abstractNum w:abstractNumId="33" w15:restartNumberingAfterBreak="0">
    <w:nsid w:val="60DB0763"/>
    <w:multiLevelType w:val="hybridMultilevel"/>
    <w:tmpl w:val="379CAF00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5BF0B90"/>
    <w:multiLevelType w:val="hybridMultilevel"/>
    <w:tmpl w:val="ACBE7C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C02298"/>
    <w:multiLevelType w:val="hybridMultilevel"/>
    <w:tmpl w:val="9504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6D6893"/>
    <w:multiLevelType w:val="hybridMultilevel"/>
    <w:tmpl w:val="2E0E4462"/>
    <w:lvl w:ilvl="0" w:tplc="7D382AC6">
      <w:start w:val="1"/>
      <w:numFmt w:val="bullet"/>
      <w:lvlText w:val="-"/>
      <w:lvlJc w:val="left"/>
      <w:pPr>
        <w:ind w:left="11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7" w15:restartNumberingAfterBreak="0">
    <w:nsid w:val="772A6503"/>
    <w:multiLevelType w:val="hybridMultilevel"/>
    <w:tmpl w:val="BC1612E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04C5B"/>
    <w:multiLevelType w:val="hybridMultilevel"/>
    <w:tmpl w:val="728AA014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D336D98"/>
    <w:multiLevelType w:val="hybridMultilevel"/>
    <w:tmpl w:val="BDD2A44C"/>
    <w:lvl w:ilvl="0" w:tplc="FDE0311A">
      <w:start w:val="1"/>
      <w:numFmt w:val="decimal"/>
      <w:pStyle w:val="selnodrky"/>
      <w:lvlText w:val="%1."/>
      <w:lvlJc w:val="left"/>
      <w:pPr>
        <w:ind w:left="360" w:hanging="360"/>
      </w:pPr>
      <w:rPr>
        <w:rFonts w:ascii="Times New Roman" w:hAnsi="Times New Roman" w:hint="default"/>
        <w:sz w:val="22"/>
      </w:rPr>
    </w:lvl>
    <w:lvl w:ilvl="1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655CEF98">
      <w:start w:val="1"/>
      <w:numFmt w:val="bullet"/>
      <w:lvlText w:val="-"/>
      <w:lvlJc w:val="left"/>
      <w:pPr>
        <w:ind w:left="1800" w:hanging="180"/>
      </w:pPr>
      <w:rPr>
        <w:rFonts w:ascii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0"/>
  </w:num>
  <w:num w:numId="3">
    <w:abstractNumId w:val="24"/>
  </w:num>
  <w:num w:numId="4">
    <w:abstractNumId w:val="4"/>
  </w:num>
  <w:num w:numId="5">
    <w:abstractNumId w:val="17"/>
  </w:num>
  <w:num w:numId="6">
    <w:abstractNumId w:val="10"/>
  </w:num>
  <w:num w:numId="7">
    <w:abstractNumId w:val="1"/>
  </w:num>
  <w:num w:numId="8">
    <w:abstractNumId w:val="0"/>
  </w:num>
  <w:num w:numId="9">
    <w:abstractNumId w:val="32"/>
  </w:num>
  <w:num w:numId="10">
    <w:abstractNumId w:val="39"/>
  </w:num>
  <w:num w:numId="11">
    <w:abstractNumId w:val="36"/>
  </w:num>
  <w:num w:numId="12">
    <w:abstractNumId w:val="5"/>
  </w:num>
  <w:num w:numId="13">
    <w:abstractNumId w:val="38"/>
  </w:num>
  <w:num w:numId="14">
    <w:abstractNumId w:val="21"/>
  </w:num>
  <w:num w:numId="15">
    <w:abstractNumId w:val="39"/>
    <w:lvlOverride w:ilvl="0">
      <w:startOverride w:val="1"/>
    </w:lvlOverride>
  </w:num>
  <w:num w:numId="16">
    <w:abstractNumId w:val="39"/>
    <w:lvlOverride w:ilvl="0">
      <w:startOverride w:val="1"/>
    </w:lvlOverride>
  </w:num>
  <w:num w:numId="17">
    <w:abstractNumId w:val="35"/>
  </w:num>
  <w:num w:numId="18">
    <w:abstractNumId w:val="29"/>
  </w:num>
  <w:num w:numId="19">
    <w:abstractNumId w:val="20"/>
  </w:num>
  <w:num w:numId="20">
    <w:abstractNumId w:val="39"/>
    <w:lvlOverride w:ilvl="0">
      <w:startOverride w:val="1"/>
    </w:lvlOverride>
  </w:num>
  <w:num w:numId="21">
    <w:abstractNumId w:val="2"/>
  </w:num>
  <w:num w:numId="22">
    <w:abstractNumId w:val="39"/>
    <w:lvlOverride w:ilvl="0">
      <w:startOverride w:val="1"/>
    </w:lvlOverride>
  </w:num>
  <w:num w:numId="23">
    <w:abstractNumId w:val="23"/>
  </w:num>
  <w:num w:numId="24">
    <w:abstractNumId w:val="9"/>
  </w:num>
  <w:num w:numId="25">
    <w:abstractNumId w:val="18"/>
  </w:num>
  <w:num w:numId="26">
    <w:abstractNumId w:val="16"/>
  </w:num>
  <w:num w:numId="27">
    <w:abstractNumId w:val="26"/>
  </w:num>
  <w:num w:numId="28">
    <w:abstractNumId w:val="11"/>
  </w:num>
  <w:num w:numId="29">
    <w:abstractNumId w:val="37"/>
  </w:num>
  <w:num w:numId="30">
    <w:abstractNumId w:val="12"/>
  </w:num>
  <w:num w:numId="31">
    <w:abstractNumId w:val="34"/>
  </w:num>
  <w:num w:numId="32">
    <w:abstractNumId w:val="33"/>
  </w:num>
  <w:num w:numId="33">
    <w:abstractNumId w:val="14"/>
  </w:num>
  <w:num w:numId="34">
    <w:abstractNumId w:val="25"/>
  </w:num>
  <w:num w:numId="35">
    <w:abstractNumId w:val="31"/>
  </w:num>
  <w:num w:numId="36">
    <w:abstractNumId w:val="28"/>
  </w:num>
  <w:num w:numId="37">
    <w:abstractNumId w:val="13"/>
  </w:num>
  <w:num w:numId="38">
    <w:abstractNumId w:val="6"/>
  </w:num>
  <w:num w:numId="39">
    <w:abstractNumId w:val="27"/>
  </w:num>
  <w:num w:numId="40">
    <w:abstractNumId w:val="3"/>
  </w:num>
  <w:num w:numId="41">
    <w:abstractNumId w:val="7"/>
  </w:num>
  <w:num w:numId="42">
    <w:abstractNumId w:val="15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B8A"/>
    <w:rsid w:val="00002B28"/>
    <w:rsid w:val="00003F0E"/>
    <w:rsid w:val="000123F9"/>
    <w:rsid w:val="00032F90"/>
    <w:rsid w:val="0003350D"/>
    <w:rsid w:val="000340A1"/>
    <w:rsid w:val="00035765"/>
    <w:rsid w:val="00045BBB"/>
    <w:rsid w:val="000469C3"/>
    <w:rsid w:val="00051049"/>
    <w:rsid w:val="00055C42"/>
    <w:rsid w:val="00057837"/>
    <w:rsid w:val="00064480"/>
    <w:rsid w:val="00067F60"/>
    <w:rsid w:val="00074B09"/>
    <w:rsid w:val="00081B01"/>
    <w:rsid w:val="00085911"/>
    <w:rsid w:val="00087BCD"/>
    <w:rsid w:val="0009158E"/>
    <w:rsid w:val="00091DBC"/>
    <w:rsid w:val="00093436"/>
    <w:rsid w:val="00095ED4"/>
    <w:rsid w:val="000B79AA"/>
    <w:rsid w:val="000C0E24"/>
    <w:rsid w:val="000C2D90"/>
    <w:rsid w:val="000C30F2"/>
    <w:rsid w:val="000C31BA"/>
    <w:rsid w:val="000C5DAE"/>
    <w:rsid w:val="000D1CA6"/>
    <w:rsid w:val="000D6890"/>
    <w:rsid w:val="000D7F08"/>
    <w:rsid w:val="000E071E"/>
    <w:rsid w:val="000E4E88"/>
    <w:rsid w:val="0010050D"/>
    <w:rsid w:val="00105C5A"/>
    <w:rsid w:val="001071AC"/>
    <w:rsid w:val="001135C9"/>
    <w:rsid w:val="00114B06"/>
    <w:rsid w:val="00115D16"/>
    <w:rsid w:val="00125CA5"/>
    <w:rsid w:val="00127911"/>
    <w:rsid w:val="00137112"/>
    <w:rsid w:val="0014211D"/>
    <w:rsid w:val="0014580B"/>
    <w:rsid w:val="00145B35"/>
    <w:rsid w:val="001517C0"/>
    <w:rsid w:val="0016063F"/>
    <w:rsid w:val="00160BCC"/>
    <w:rsid w:val="00166167"/>
    <w:rsid w:val="001727AE"/>
    <w:rsid w:val="00173F92"/>
    <w:rsid w:val="00181EAE"/>
    <w:rsid w:val="00196A50"/>
    <w:rsid w:val="001975D5"/>
    <w:rsid w:val="001A50E2"/>
    <w:rsid w:val="001A521F"/>
    <w:rsid w:val="001B10B4"/>
    <w:rsid w:val="001C0D2A"/>
    <w:rsid w:val="001C2529"/>
    <w:rsid w:val="001C7DDF"/>
    <w:rsid w:val="001D3A8D"/>
    <w:rsid w:val="001E2294"/>
    <w:rsid w:val="001E3012"/>
    <w:rsid w:val="001E31FD"/>
    <w:rsid w:val="001F055A"/>
    <w:rsid w:val="001F09C4"/>
    <w:rsid w:val="001F33E3"/>
    <w:rsid w:val="00206B17"/>
    <w:rsid w:val="00214794"/>
    <w:rsid w:val="002164B2"/>
    <w:rsid w:val="00216AA7"/>
    <w:rsid w:val="0022178F"/>
    <w:rsid w:val="00227B32"/>
    <w:rsid w:val="00232223"/>
    <w:rsid w:val="00234FC5"/>
    <w:rsid w:val="00237531"/>
    <w:rsid w:val="00245863"/>
    <w:rsid w:val="0024717A"/>
    <w:rsid w:val="00253210"/>
    <w:rsid w:val="00256A17"/>
    <w:rsid w:val="00260C3D"/>
    <w:rsid w:val="00262EBF"/>
    <w:rsid w:val="00263725"/>
    <w:rsid w:val="00272F4A"/>
    <w:rsid w:val="00273A21"/>
    <w:rsid w:val="002769A1"/>
    <w:rsid w:val="00277E79"/>
    <w:rsid w:val="002A0226"/>
    <w:rsid w:val="002A5219"/>
    <w:rsid w:val="002B0094"/>
    <w:rsid w:val="002B4141"/>
    <w:rsid w:val="002C236A"/>
    <w:rsid w:val="002C579F"/>
    <w:rsid w:val="002C6774"/>
    <w:rsid w:val="002D4A07"/>
    <w:rsid w:val="002D5A58"/>
    <w:rsid w:val="002E0384"/>
    <w:rsid w:val="002E4FC7"/>
    <w:rsid w:val="002E5E5B"/>
    <w:rsid w:val="002E6328"/>
    <w:rsid w:val="002E7720"/>
    <w:rsid w:val="00300F49"/>
    <w:rsid w:val="003028CA"/>
    <w:rsid w:val="003048E9"/>
    <w:rsid w:val="003108BF"/>
    <w:rsid w:val="00324AF5"/>
    <w:rsid w:val="0033617A"/>
    <w:rsid w:val="00337C0A"/>
    <w:rsid w:val="00346B80"/>
    <w:rsid w:val="003527DA"/>
    <w:rsid w:val="0035355F"/>
    <w:rsid w:val="003639D0"/>
    <w:rsid w:val="003639DF"/>
    <w:rsid w:val="003650B2"/>
    <w:rsid w:val="003715AC"/>
    <w:rsid w:val="003720F7"/>
    <w:rsid w:val="00377080"/>
    <w:rsid w:val="00392659"/>
    <w:rsid w:val="00393303"/>
    <w:rsid w:val="00393EAB"/>
    <w:rsid w:val="003A1CC6"/>
    <w:rsid w:val="003B1294"/>
    <w:rsid w:val="003B6A94"/>
    <w:rsid w:val="003C0519"/>
    <w:rsid w:val="003C0907"/>
    <w:rsid w:val="003C14E1"/>
    <w:rsid w:val="003C3DBC"/>
    <w:rsid w:val="003D3429"/>
    <w:rsid w:val="003D6BF2"/>
    <w:rsid w:val="003E12FE"/>
    <w:rsid w:val="003E1F94"/>
    <w:rsid w:val="003E205E"/>
    <w:rsid w:val="003F4019"/>
    <w:rsid w:val="003F4B37"/>
    <w:rsid w:val="003F6250"/>
    <w:rsid w:val="00400492"/>
    <w:rsid w:val="004030CE"/>
    <w:rsid w:val="004054DB"/>
    <w:rsid w:val="0040747B"/>
    <w:rsid w:val="00410EA9"/>
    <w:rsid w:val="00411036"/>
    <w:rsid w:val="00415899"/>
    <w:rsid w:val="0041719E"/>
    <w:rsid w:val="00425658"/>
    <w:rsid w:val="00433F8B"/>
    <w:rsid w:val="0044207D"/>
    <w:rsid w:val="0044357C"/>
    <w:rsid w:val="00444AD3"/>
    <w:rsid w:val="00445167"/>
    <w:rsid w:val="00451013"/>
    <w:rsid w:val="0045600C"/>
    <w:rsid w:val="004624F9"/>
    <w:rsid w:val="00464F0D"/>
    <w:rsid w:val="004815B1"/>
    <w:rsid w:val="00487ECF"/>
    <w:rsid w:val="0049183F"/>
    <w:rsid w:val="00491852"/>
    <w:rsid w:val="0049557C"/>
    <w:rsid w:val="0049639E"/>
    <w:rsid w:val="004A0459"/>
    <w:rsid w:val="004A2A08"/>
    <w:rsid w:val="004A2B19"/>
    <w:rsid w:val="004A3276"/>
    <w:rsid w:val="004A335B"/>
    <w:rsid w:val="004A3EBD"/>
    <w:rsid w:val="004A5AA3"/>
    <w:rsid w:val="004A6835"/>
    <w:rsid w:val="004B07AE"/>
    <w:rsid w:val="004B6339"/>
    <w:rsid w:val="004D198C"/>
    <w:rsid w:val="004D4040"/>
    <w:rsid w:val="004D599C"/>
    <w:rsid w:val="004E45E0"/>
    <w:rsid w:val="004E4BDC"/>
    <w:rsid w:val="004E5F5E"/>
    <w:rsid w:val="004E788F"/>
    <w:rsid w:val="005025D9"/>
    <w:rsid w:val="00506E0F"/>
    <w:rsid w:val="00512DA1"/>
    <w:rsid w:val="00514410"/>
    <w:rsid w:val="005154FE"/>
    <w:rsid w:val="00515708"/>
    <w:rsid w:val="0051637D"/>
    <w:rsid w:val="005166C9"/>
    <w:rsid w:val="0051753A"/>
    <w:rsid w:val="00521827"/>
    <w:rsid w:val="005244C8"/>
    <w:rsid w:val="00524A77"/>
    <w:rsid w:val="00533239"/>
    <w:rsid w:val="005410D4"/>
    <w:rsid w:val="00544497"/>
    <w:rsid w:val="0055610D"/>
    <w:rsid w:val="00574A70"/>
    <w:rsid w:val="00582114"/>
    <w:rsid w:val="005879D3"/>
    <w:rsid w:val="00590910"/>
    <w:rsid w:val="005B06AA"/>
    <w:rsid w:val="005B1781"/>
    <w:rsid w:val="005B4493"/>
    <w:rsid w:val="005B4B19"/>
    <w:rsid w:val="005C481E"/>
    <w:rsid w:val="005C68C9"/>
    <w:rsid w:val="005C6D4B"/>
    <w:rsid w:val="005D3755"/>
    <w:rsid w:val="005D3CCE"/>
    <w:rsid w:val="005D4739"/>
    <w:rsid w:val="005F0415"/>
    <w:rsid w:val="005F37F8"/>
    <w:rsid w:val="00602C4D"/>
    <w:rsid w:val="00604CF9"/>
    <w:rsid w:val="00612D90"/>
    <w:rsid w:val="006146DA"/>
    <w:rsid w:val="006160E0"/>
    <w:rsid w:val="00621B8A"/>
    <w:rsid w:val="00633633"/>
    <w:rsid w:val="00633BC7"/>
    <w:rsid w:val="00633EE9"/>
    <w:rsid w:val="00650031"/>
    <w:rsid w:val="006508C0"/>
    <w:rsid w:val="00651F04"/>
    <w:rsid w:val="0065498C"/>
    <w:rsid w:val="00660C50"/>
    <w:rsid w:val="00662A05"/>
    <w:rsid w:val="00664796"/>
    <w:rsid w:val="00664AD8"/>
    <w:rsid w:val="0066503F"/>
    <w:rsid w:val="0066725D"/>
    <w:rsid w:val="00670217"/>
    <w:rsid w:val="0067552D"/>
    <w:rsid w:val="00676B40"/>
    <w:rsid w:val="00676C9A"/>
    <w:rsid w:val="0067750C"/>
    <w:rsid w:val="00685082"/>
    <w:rsid w:val="00687A50"/>
    <w:rsid w:val="00696BF3"/>
    <w:rsid w:val="006A170F"/>
    <w:rsid w:val="006A6FD5"/>
    <w:rsid w:val="006A774E"/>
    <w:rsid w:val="006B1495"/>
    <w:rsid w:val="006B5D57"/>
    <w:rsid w:val="006B7DFB"/>
    <w:rsid w:val="006C14BF"/>
    <w:rsid w:val="006C1EF9"/>
    <w:rsid w:val="006D530E"/>
    <w:rsid w:val="006E0705"/>
    <w:rsid w:val="006E1EE0"/>
    <w:rsid w:val="006E718B"/>
    <w:rsid w:val="00703713"/>
    <w:rsid w:val="00710170"/>
    <w:rsid w:val="00711697"/>
    <w:rsid w:val="00721A4A"/>
    <w:rsid w:val="00732209"/>
    <w:rsid w:val="00734BD8"/>
    <w:rsid w:val="00740025"/>
    <w:rsid w:val="00741EF2"/>
    <w:rsid w:val="0074736D"/>
    <w:rsid w:val="00752B0F"/>
    <w:rsid w:val="007556DD"/>
    <w:rsid w:val="0075765F"/>
    <w:rsid w:val="00757DE9"/>
    <w:rsid w:val="00761D93"/>
    <w:rsid w:val="00762391"/>
    <w:rsid w:val="0076663E"/>
    <w:rsid w:val="0077217F"/>
    <w:rsid w:val="00774FD0"/>
    <w:rsid w:val="00776FC6"/>
    <w:rsid w:val="00780EE8"/>
    <w:rsid w:val="0078305E"/>
    <w:rsid w:val="00783150"/>
    <w:rsid w:val="0078705B"/>
    <w:rsid w:val="00791EA4"/>
    <w:rsid w:val="00793AFD"/>
    <w:rsid w:val="007A00B9"/>
    <w:rsid w:val="007A26A0"/>
    <w:rsid w:val="007A615C"/>
    <w:rsid w:val="007B47C2"/>
    <w:rsid w:val="007C0F80"/>
    <w:rsid w:val="007C0FBE"/>
    <w:rsid w:val="007C1EDE"/>
    <w:rsid w:val="007C4D70"/>
    <w:rsid w:val="007D44F3"/>
    <w:rsid w:val="007D6986"/>
    <w:rsid w:val="007D7279"/>
    <w:rsid w:val="007E2B48"/>
    <w:rsid w:val="007E3AA3"/>
    <w:rsid w:val="007F470C"/>
    <w:rsid w:val="007F4C9F"/>
    <w:rsid w:val="007F7017"/>
    <w:rsid w:val="008007DE"/>
    <w:rsid w:val="00805B78"/>
    <w:rsid w:val="0083043A"/>
    <w:rsid w:val="00830F71"/>
    <w:rsid w:val="008356CD"/>
    <w:rsid w:val="00842815"/>
    <w:rsid w:val="00844BFA"/>
    <w:rsid w:val="008463CF"/>
    <w:rsid w:val="0084652B"/>
    <w:rsid w:val="00847F17"/>
    <w:rsid w:val="00852D62"/>
    <w:rsid w:val="00853664"/>
    <w:rsid w:val="008560C0"/>
    <w:rsid w:val="0085616A"/>
    <w:rsid w:val="00862216"/>
    <w:rsid w:val="00865D72"/>
    <w:rsid w:val="008665A2"/>
    <w:rsid w:val="008838C3"/>
    <w:rsid w:val="00887E0E"/>
    <w:rsid w:val="00887F6D"/>
    <w:rsid w:val="00891777"/>
    <w:rsid w:val="0089663F"/>
    <w:rsid w:val="008A05FC"/>
    <w:rsid w:val="008A0D6D"/>
    <w:rsid w:val="008A189C"/>
    <w:rsid w:val="008A1D78"/>
    <w:rsid w:val="008A278D"/>
    <w:rsid w:val="008A2F49"/>
    <w:rsid w:val="008B26CD"/>
    <w:rsid w:val="008C13D6"/>
    <w:rsid w:val="008D0C45"/>
    <w:rsid w:val="008D6F9B"/>
    <w:rsid w:val="008E7443"/>
    <w:rsid w:val="008E745D"/>
    <w:rsid w:val="008F125F"/>
    <w:rsid w:val="008F158B"/>
    <w:rsid w:val="008F5A0C"/>
    <w:rsid w:val="00905EAF"/>
    <w:rsid w:val="00916DDF"/>
    <w:rsid w:val="009227B1"/>
    <w:rsid w:val="00924BF0"/>
    <w:rsid w:val="00926F31"/>
    <w:rsid w:val="009329CE"/>
    <w:rsid w:val="00936934"/>
    <w:rsid w:val="00936D13"/>
    <w:rsid w:val="00940BD0"/>
    <w:rsid w:val="00952E51"/>
    <w:rsid w:val="00952ED6"/>
    <w:rsid w:val="00957761"/>
    <w:rsid w:val="00962C9B"/>
    <w:rsid w:val="00970010"/>
    <w:rsid w:val="00971047"/>
    <w:rsid w:val="009734C0"/>
    <w:rsid w:val="00983541"/>
    <w:rsid w:val="009A0390"/>
    <w:rsid w:val="009A3DE4"/>
    <w:rsid w:val="009A77AC"/>
    <w:rsid w:val="009B3E01"/>
    <w:rsid w:val="009B45E5"/>
    <w:rsid w:val="009B4E4C"/>
    <w:rsid w:val="009C0C93"/>
    <w:rsid w:val="009D0E33"/>
    <w:rsid w:val="009D731A"/>
    <w:rsid w:val="009D7FE6"/>
    <w:rsid w:val="009E35B8"/>
    <w:rsid w:val="009E36E6"/>
    <w:rsid w:val="009F3CB4"/>
    <w:rsid w:val="00A0066B"/>
    <w:rsid w:val="00A025C8"/>
    <w:rsid w:val="00A03ABA"/>
    <w:rsid w:val="00A0428A"/>
    <w:rsid w:val="00A1067E"/>
    <w:rsid w:val="00A10AF2"/>
    <w:rsid w:val="00A12C99"/>
    <w:rsid w:val="00A214CF"/>
    <w:rsid w:val="00A23C0E"/>
    <w:rsid w:val="00A25FEE"/>
    <w:rsid w:val="00A26DF2"/>
    <w:rsid w:val="00A320DE"/>
    <w:rsid w:val="00A3519F"/>
    <w:rsid w:val="00A4125F"/>
    <w:rsid w:val="00A432FE"/>
    <w:rsid w:val="00A43676"/>
    <w:rsid w:val="00A4384E"/>
    <w:rsid w:val="00A54D62"/>
    <w:rsid w:val="00A63F6A"/>
    <w:rsid w:val="00A66808"/>
    <w:rsid w:val="00A72DDF"/>
    <w:rsid w:val="00A73CC4"/>
    <w:rsid w:val="00A746FA"/>
    <w:rsid w:val="00A74BA2"/>
    <w:rsid w:val="00A814CF"/>
    <w:rsid w:val="00A82BA6"/>
    <w:rsid w:val="00A93D8C"/>
    <w:rsid w:val="00A96F6E"/>
    <w:rsid w:val="00AA2E1E"/>
    <w:rsid w:val="00AA4227"/>
    <w:rsid w:val="00AA70E7"/>
    <w:rsid w:val="00AA7BE2"/>
    <w:rsid w:val="00AB7E96"/>
    <w:rsid w:val="00AC1E53"/>
    <w:rsid w:val="00AD006F"/>
    <w:rsid w:val="00AE501E"/>
    <w:rsid w:val="00AE64CE"/>
    <w:rsid w:val="00AF395F"/>
    <w:rsid w:val="00AF52BE"/>
    <w:rsid w:val="00B06A5D"/>
    <w:rsid w:val="00B13FE1"/>
    <w:rsid w:val="00B204F1"/>
    <w:rsid w:val="00B20679"/>
    <w:rsid w:val="00B214E5"/>
    <w:rsid w:val="00B218F4"/>
    <w:rsid w:val="00B270BF"/>
    <w:rsid w:val="00B27F48"/>
    <w:rsid w:val="00B3130C"/>
    <w:rsid w:val="00B33D84"/>
    <w:rsid w:val="00B40A06"/>
    <w:rsid w:val="00B4568D"/>
    <w:rsid w:val="00B53198"/>
    <w:rsid w:val="00B55CD8"/>
    <w:rsid w:val="00B60FE2"/>
    <w:rsid w:val="00B64073"/>
    <w:rsid w:val="00B659DD"/>
    <w:rsid w:val="00B6762A"/>
    <w:rsid w:val="00B67680"/>
    <w:rsid w:val="00B70C27"/>
    <w:rsid w:val="00B71774"/>
    <w:rsid w:val="00B746BA"/>
    <w:rsid w:val="00B807CF"/>
    <w:rsid w:val="00B85C37"/>
    <w:rsid w:val="00B86AC0"/>
    <w:rsid w:val="00B91858"/>
    <w:rsid w:val="00B92166"/>
    <w:rsid w:val="00BA4630"/>
    <w:rsid w:val="00BB1D7A"/>
    <w:rsid w:val="00BC141B"/>
    <w:rsid w:val="00BC7DFB"/>
    <w:rsid w:val="00BD3169"/>
    <w:rsid w:val="00BD648A"/>
    <w:rsid w:val="00BE2B3C"/>
    <w:rsid w:val="00BE4A2B"/>
    <w:rsid w:val="00BE4ABA"/>
    <w:rsid w:val="00BE589D"/>
    <w:rsid w:val="00BF5867"/>
    <w:rsid w:val="00BF6621"/>
    <w:rsid w:val="00BF73E7"/>
    <w:rsid w:val="00C021C1"/>
    <w:rsid w:val="00C02ED7"/>
    <w:rsid w:val="00C239DA"/>
    <w:rsid w:val="00C254E8"/>
    <w:rsid w:val="00C30E3A"/>
    <w:rsid w:val="00C30FB9"/>
    <w:rsid w:val="00C379A9"/>
    <w:rsid w:val="00C400E1"/>
    <w:rsid w:val="00C4104A"/>
    <w:rsid w:val="00C424E5"/>
    <w:rsid w:val="00C42EB4"/>
    <w:rsid w:val="00C46BE9"/>
    <w:rsid w:val="00C56238"/>
    <w:rsid w:val="00C56E13"/>
    <w:rsid w:val="00C617A6"/>
    <w:rsid w:val="00C61A30"/>
    <w:rsid w:val="00C67134"/>
    <w:rsid w:val="00C710BE"/>
    <w:rsid w:val="00C762D2"/>
    <w:rsid w:val="00C84685"/>
    <w:rsid w:val="00C846E2"/>
    <w:rsid w:val="00C84B85"/>
    <w:rsid w:val="00C87056"/>
    <w:rsid w:val="00C87312"/>
    <w:rsid w:val="00CA2C37"/>
    <w:rsid w:val="00CA6EEF"/>
    <w:rsid w:val="00CB151F"/>
    <w:rsid w:val="00CB1A07"/>
    <w:rsid w:val="00CC0AF5"/>
    <w:rsid w:val="00CD499E"/>
    <w:rsid w:val="00CD5302"/>
    <w:rsid w:val="00CD7C91"/>
    <w:rsid w:val="00CE717E"/>
    <w:rsid w:val="00CF0F8C"/>
    <w:rsid w:val="00CF1382"/>
    <w:rsid w:val="00D051D1"/>
    <w:rsid w:val="00D056E0"/>
    <w:rsid w:val="00D22190"/>
    <w:rsid w:val="00D271E8"/>
    <w:rsid w:val="00D30BF0"/>
    <w:rsid w:val="00D30C2F"/>
    <w:rsid w:val="00D33CA4"/>
    <w:rsid w:val="00D36EA2"/>
    <w:rsid w:val="00D429AD"/>
    <w:rsid w:val="00D43A5E"/>
    <w:rsid w:val="00D43C5C"/>
    <w:rsid w:val="00D455E2"/>
    <w:rsid w:val="00D45EC0"/>
    <w:rsid w:val="00D64CFF"/>
    <w:rsid w:val="00D657A7"/>
    <w:rsid w:val="00D72895"/>
    <w:rsid w:val="00D75A6D"/>
    <w:rsid w:val="00D80706"/>
    <w:rsid w:val="00D824F8"/>
    <w:rsid w:val="00D83792"/>
    <w:rsid w:val="00D855DC"/>
    <w:rsid w:val="00D90055"/>
    <w:rsid w:val="00D90CE8"/>
    <w:rsid w:val="00D92855"/>
    <w:rsid w:val="00DA3F41"/>
    <w:rsid w:val="00DB1E8F"/>
    <w:rsid w:val="00DB5D78"/>
    <w:rsid w:val="00DD719C"/>
    <w:rsid w:val="00DE1330"/>
    <w:rsid w:val="00DF005E"/>
    <w:rsid w:val="00DF4786"/>
    <w:rsid w:val="00DF4AAF"/>
    <w:rsid w:val="00E146AD"/>
    <w:rsid w:val="00E2320B"/>
    <w:rsid w:val="00E23845"/>
    <w:rsid w:val="00E2682A"/>
    <w:rsid w:val="00E42062"/>
    <w:rsid w:val="00E46268"/>
    <w:rsid w:val="00E538E4"/>
    <w:rsid w:val="00E565F6"/>
    <w:rsid w:val="00E70481"/>
    <w:rsid w:val="00E73755"/>
    <w:rsid w:val="00E80359"/>
    <w:rsid w:val="00E874F5"/>
    <w:rsid w:val="00E91911"/>
    <w:rsid w:val="00E9233B"/>
    <w:rsid w:val="00E930C6"/>
    <w:rsid w:val="00E94A6C"/>
    <w:rsid w:val="00EA3CE0"/>
    <w:rsid w:val="00EA7939"/>
    <w:rsid w:val="00EB06D6"/>
    <w:rsid w:val="00EB17B8"/>
    <w:rsid w:val="00EB1B3A"/>
    <w:rsid w:val="00EB1B49"/>
    <w:rsid w:val="00EB2F56"/>
    <w:rsid w:val="00EC071F"/>
    <w:rsid w:val="00EC46F9"/>
    <w:rsid w:val="00ED1DF1"/>
    <w:rsid w:val="00ED4D6E"/>
    <w:rsid w:val="00EE3D65"/>
    <w:rsid w:val="00EE492A"/>
    <w:rsid w:val="00EF66EA"/>
    <w:rsid w:val="00F019BF"/>
    <w:rsid w:val="00F06D01"/>
    <w:rsid w:val="00F120BA"/>
    <w:rsid w:val="00F13248"/>
    <w:rsid w:val="00F14D8F"/>
    <w:rsid w:val="00F14F27"/>
    <w:rsid w:val="00F24869"/>
    <w:rsid w:val="00F50424"/>
    <w:rsid w:val="00F574B9"/>
    <w:rsid w:val="00F60A98"/>
    <w:rsid w:val="00F6640F"/>
    <w:rsid w:val="00F72882"/>
    <w:rsid w:val="00F77F2B"/>
    <w:rsid w:val="00F911E4"/>
    <w:rsid w:val="00F91333"/>
    <w:rsid w:val="00F92736"/>
    <w:rsid w:val="00F968DD"/>
    <w:rsid w:val="00F968E3"/>
    <w:rsid w:val="00FA385A"/>
    <w:rsid w:val="00FA4717"/>
    <w:rsid w:val="00FA54D4"/>
    <w:rsid w:val="00FA6044"/>
    <w:rsid w:val="00FB033F"/>
    <w:rsid w:val="00FC5340"/>
    <w:rsid w:val="00FE0129"/>
    <w:rsid w:val="00FE5F9C"/>
    <w:rsid w:val="00FF221B"/>
    <w:rsid w:val="00FF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37C2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aliases w:val="_Normální"/>
    <w:qFormat/>
    <w:rsid w:val="00392659"/>
    <w:pPr>
      <w:spacing w:before="120" w:after="120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BE4ABA"/>
    <w:pPr>
      <w:keepNext/>
      <w:keepLines/>
      <w:numPr>
        <w:numId w:val="2"/>
      </w:numPr>
      <w:spacing w:before="0"/>
      <w:ind w:left="851" w:hanging="851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4ABA"/>
    <w:pPr>
      <w:keepNext/>
      <w:keepLines/>
      <w:numPr>
        <w:numId w:val="4"/>
      </w:numPr>
      <w:spacing w:before="360"/>
      <w:ind w:left="851" w:hanging="851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E4ABA"/>
    <w:pPr>
      <w:keepNext/>
      <w:keepLines/>
      <w:numPr>
        <w:numId w:val="6"/>
      </w:numPr>
      <w:spacing w:before="240"/>
      <w:ind w:left="851" w:hanging="851"/>
      <w:outlineLvl w:val="2"/>
    </w:pPr>
    <w:rPr>
      <w:rFonts w:eastAsiaTheme="majorEastAsia" w:cstheme="majorBidi"/>
      <w:b/>
      <w:bCs/>
      <w:sz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048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92659"/>
    <w:pPr>
      <w:spacing w:after="0"/>
      <w:jc w:val="both"/>
    </w:pPr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BE4ABA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E4ABA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E4ABA"/>
    <w:rPr>
      <w:rFonts w:ascii="Times New Roman" w:eastAsiaTheme="majorEastAsia" w:hAnsi="Times New Roman" w:cstheme="majorBidi"/>
      <w:b/>
      <w:bCs/>
      <w:sz w:val="28"/>
    </w:rPr>
  </w:style>
  <w:style w:type="character" w:styleId="Odkazintenzivn">
    <w:name w:val="Intense Reference"/>
    <w:basedOn w:val="Standardnpsmoodstavce"/>
    <w:uiPriority w:val="32"/>
    <w:qFormat/>
    <w:rsid w:val="003048E9"/>
    <w:rPr>
      <w:b/>
      <w:bCs/>
      <w:smallCaps/>
      <w:color w:val="C0504D" w:themeColor="accent2"/>
      <w:spacing w:val="5"/>
      <w:u w:val="single"/>
    </w:rPr>
  </w:style>
  <w:style w:type="paragraph" w:styleId="Odstavecseseznamem">
    <w:name w:val="List Paragraph"/>
    <w:basedOn w:val="Normln"/>
    <w:uiPriority w:val="34"/>
    <w:qFormat/>
    <w:rsid w:val="003048E9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uiPriority w:val="11"/>
    <w:qFormat/>
    <w:rsid w:val="003048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3048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3048E9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048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4Char">
    <w:name w:val="Nadpis 4 Char"/>
    <w:basedOn w:val="Standardnpsmoodstavce"/>
    <w:link w:val="Nadpis4"/>
    <w:uiPriority w:val="9"/>
    <w:rsid w:val="003048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3048E9"/>
    <w:rPr>
      <w:i/>
      <w:iCs/>
      <w:color w:val="808080" w:themeColor="text1" w:themeTint="7F"/>
    </w:rPr>
  </w:style>
  <w:style w:type="character" w:styleId="Zdraznn">
    <w:name w:val="Emphasis"/>
    <w:basedOn w:val="Standardnpsmoodstavce"/>
    <w:uiPriority w:val="20"/>
    <w:qFormat/>
    <w:rsid w:val="003048E9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3048E9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48E9"/>
    <w:rPr>
      <w:smallCaps/>
      <w:color w:val="C0504D" w:themeColor="accent2"/>
      <w:u w:val="single"/>
    </w:rPr>
  </w:style>
  <w:style w:type="paragraph" w:customStyle="1" w:styleId="selnodrky">
    <w:name w:val="Číselné odrážky"/>
    <w:basedOn w:val="slovanseznam"/>
    <w:qFormat/>
    <w:rsid w:val="0033617A"/>
    <w:pPr>
      <w:numPr>
        <w:numId w:val="10"/>
      </w:numPr>
    </w:pPr>
  </w:style>
  <w:style w:type="paragraph" w:customStyle="1" w:styleId="selnvet">
    <w:name w:val="Číselný výčet"/>
    <w:basedOn w:val="slovanseznam"/>
    <w:rsid w:val="008F158B"/>
  </w:style>
  <w:style w:type="paragraph" w:styleId="slovanseznam">
    <w:name w:val="List Number"/>
    <w:basedOn w:val="Normln"/>
    <w:uiPriority w:val="99"/>
    <w:semiHidden/>
    <w:unhideWhenUsed/>
    <w:rsid w:val="006E0705"/>
    <w:pPr>
      <w:contextualSpacing/>
    </w:pPr>
  </w:style>
  <w:style w:type="paragraph" w:customStyle="1" w:styleId="Odrky">
    <w:name w:val="Odrážky"/>
    <w:basedOn w:val="selnodrky"/>
    <w:qFormat/>
    <w:rsid w:val="0033617A"/>
    <w:pPr>
      <w:numPr>
        <w:numId w:val="9"/>
      </w:numPr>
      <w:ind w:left="357" w:hanging="357"/>
    </w:pPr>
  </w:style>
  <w:style w:type="paragraph" w:styleId="Zhlav">
    <w:name w:val="header"/>
    <w:basedOn w:val="Normln"/>
    <w:link w:val="ZhlavChar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621B8A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1B8A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B8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B8A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32223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32223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32223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A814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814C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814CF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14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14CF"/>
    <w:rPr>
      <w:rFonts w:ascii="Times New Roman" w:hAnsi="Times New Roman"/>
      <w:b/>
      <w:bCs/>
      <w:sz w:val="20"/>
      <w:szCs w:val="20"/>
    </w:rPr>
  </w:style>
  <w:style w:type="paragraph" w:styleId="Zkladntext">
    <w:name w:val="Body Text"/>
    <w:basedOn w:val="Normln"/>
    <w:link w:val="ZkladntextChar"/>
    <w:semiHidden/>
    <w:rsid w:val="00574A70"/>
    <w:pPr>
      <w:spacing w:before="0" w:after="0" w:line="240" w:lineRule="auto"/>
    </w:pPr>
    <w:rPr>
      <w:rFonts w:eastAsia="Times New Roman" w:cs="Times New Roman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574A7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Siln">
    <w:name w:val="Strong"/>
    <w:uiPriority w:val="22"/>
    <w:qFormat/>
    <w:rsid w:val="00574A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erka\AppData\Roaming\Microsoft\&#352;ablony\Dokument%20VTUL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2944B0-CB14-5E47-9CEB-92F6EA46E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C:\Users\merka\AppData\Roaming\Microsoft\Šablony\Dokument VTUL.dotx</Template>
  <TotalTime>1</TotalTime>
  <Pages>1</Pages>
  <Words>283</Words>
  <Characters>1278</Characters>
  <Application>Microsoft Office Word</Application>
  <DocSecurity>0</DocSecurity>
  <Lines>255</Lines>
  <Paragraphs>195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VTUL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Antonín Měrka</dc:creator>
  <cp:lastModifiedBy>Ing. Antonín Měrka</cp:lastModifiedBy>
  <cp:revision>2</cp:revision>
  <cp:lastPrinted>2016-10-06T17:01:00Z</cp:lastPrinted>
  <dcterms:created xsi:type="dcterms:W3CDTF">2018-12-11T08:42:00Z</dcterms:created>
  <dcterms:modified xsi:type="dcterms:W3CDTF">2018-12-11T08:42:00Z</dcterms:modified>
</cp:coreProperties>
</file>