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79C20" w14:textId="12E6BB8D" w:rsidR="00270AF3" w:rsidRPr="00C30D7A" w:rsidRDefault="00AF4636" w:rsidP="000C049A">
      <w:pPr>
        <w:pStyle w:val="Bezmezer"/>
        <w:jc w:val="center"/>
        <w:rPr>
          <w:b/>
          <w:bCs/>
          <w:sz w:val="36"/>
          <w:szCs w:val="32"/>
        </w:rPr>
      </w:pPr>
      <w:r w:rsidRPr="00C30D7A">
        <w:rPr>
          <w:b/>
          <w:bCs/>
          <w:sz w:val="36"/>
          <w:szCs w:val="32"/>
        </w:rPr>
        <w:t>PŘIHLÁŠKA ČLENA ČMMJ</w:t>
      </w:r>
    </w:p>
    <w:p w14:paraId="38B5D0BD" w14:textId="3215A533" w:rsidR="00AF4636" w:rsidRPr="000C049A" w:rsidRDefault="00AF4636" w:rsidP="000C049A">
      <w:pPr>
        <w:pStyle w:val="Bezmezer"/>
      </w:pPr>
    </w:p>
    <w:p w14:paraId="036F5465" w14:textId="619EE2AC" w:rsidR="00AF4636" w:rsidRPr="000C049A" w:rsidRDefault="00AF4636" w:rsidP="000C049A">
      <w:pPr>
        <w:pStyle w:val="Bezmezer"/>
      </w:pPr>
      <w:r w:rsidRPr="000C049A">
        <w:t xml:space="preserve">Přihlašuji se za člena Českomoravské myslivecké jednoty, </w:t>
      </w:r>
      <w:proofErr w:type="spellStart"/>
      <w:r w:rsidRPr="000C049A">
        <w:t>z.s</w:t>
      </w:r>
      <w:proofErr w:type="spellEnd"/>
      <w:r w:rsidRPr="000C049A">
        <w:t xml:space="preserve">. Prohlašuji, že jako člen budu plnit a zachovávat veškerá ustanovení Stanov ČMMJ, jejichž </w:t>
      </w:r>
      <w:proofErr w:type="gramStart"/>
      <w:r w:rsidRPr="000C049A">
        <w:t>obsah</w:t>
      </w:r>
      <w:proofErr w:type="gramEnd"/>
      <w:r w:rsidRPr="000C049A">
        <w:t xml:space="preserve"> již znám</w:t>
      </w:r>
      <w:r w:rsidR="005D0E7C">
        <w:t xml:space="preserve">, </w:t>
      </w:r>
      <w:r w:rsidRPr="000C049A">
        <w:t>a hájit zájmy Českomoravské myslivecké jednoty a myslivosti.</w:t>
      </w:r>
    </w:p>
    <w:p w14:paraId="315E3AAD" w14:textId="06FDC13D" w:rsidR="00AF4636" w:rsidRPr="00AF4636" w:rsidRDefault="00AF4636" w:rsidP="00AF4636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27"/>
        <w:gridCol w:w="5985"/>
      </w:tblGrid>
      <w:tr w:rsidR="00AF4636" w14:paraId="30943CFD" w14:textId="77777777" w:rsidTr="000C049A">
        <w:trPr>
          <w:trHeight w:val="680"/>
        </w:trPr>
        <w:tc>
          <w:tcPr>
            <w:tcW w:w="3227" w:type="dxa"/>
          </w:tcPr>
          <w:p w14:paraId="0F1FD119" w14:textId="2CC10380" w:rsidR="00AF4636" w:rsidRPr="00AF4636" w:rsidRDefault="00AF4636" w:rsidP="000C049A">
            <w:pPr>
              <w:pStyle w:val="Bezmezer"/>
              <w:spacing w:before="120"/>
              <w:jc w:val="left"/>
              <w:rPr>
                <w:b/>
                <w:bCs/>
              </w:rPr>
            </w:pPr>
            <w:r w:rsidRPr="00AF4636">
              <w:rPr>
                <w:b/>
                <w:bCs/>
              </w:rPr>
              <w:t>Jméno, Příjmení, Titul</w:t>
            </w:r>
          </w:p>
        </w:tc>
        <w:tc>
          <w:tcPr>
            <w:tcW w:w="5985" w:type="dxa"/>
          </w:tcPr>
          <w:p w14:paraId="52A5755C" w14:textId="77777777" w:rsidR="00AF4636" w:rsidRDefault="00AF4636" w:rsidP="00270AF3">
            <w:pPr>
              <w:pStyle w:val="Bezmezer"/>
              <w:spacing w:before="120"/>
            </w:pPr>
          </w:p>
        </w:tc>
      </w:tr>
      <w:tr w:rsidR="00AF4636" w14:paraId="4CFEABD2" w14:textId="77777777" w:rsidTr="000C049A">
        <w:trPr>
          <w:trHeight w:val="680"/>
        </w:trPr>
        <w:tc>
          <w:tcPr>
            <w:tcW w:w="3227" w:type="dxa"/>
          </w:tcPr>
          <w:p w14:paraId="41F48556" w14:textId="375775F1" w:rsidR="00AF4636" w:rsidRPr="00AF4636" w:rsidRDefault="00AF4636" w:rsidP="000C049A">
            <w:pPr>
              <w:pStyle w:val="Bezmezer"/>
              <w:spacing w:before="120"/>
              <w:jc w:val="left"/>
              <w:rPr>
                <w:b/>
                <w:bCs/>
              </w:rPr>
            </w:pPr>
            <w:r w:rsidRPr="00AF4636">
              <w:rPr>
                <w:b/>
                <w:bCs/>
              </w:rPr>
              <w:t>Datum narození</w:t>
            </w:r>
          </w:p>
        </w:tc>
        <w:tc>
          <w:tcPr>
            <w:tcW w:w="5985" w:type="dxa"/>
          </w:tcPr>
          <w:p w14:paraId="5CABFC66" w14:textId="77777777" w:rsidR="00AF4636" w:rsidRDefault="00AF4636" w:rsidP="00270AF3">
            <w:pPr>
              <w:pStyle w:val="Bezmezer"/>
              <w:spacing w:before="120"/>
            </w:pPr>
          </w:p>
        </w:tc>
      </w:tr>
      <w:tr w:rsidR="00AF4636" w14:paraId="2B4FB5C3" w14:textId="77777777" w:rsidTr="000C049A">
        <w:trPr>
          <w:trHeight w:val="680"/>
        </w:trPr>
        <w:tc>
          <w:tcPr>
            <w:tcW w:w="3227" w:type="dxa"/>
          </w:tcPr>
          <w:p w14:paraId="61127E2A" w14:textId="172B34B2" w:rsidR="00AF4636" w:rsidRPr="00AF4636" w:rsidRDefault="00AF4636" w:rsidP="000C049A">
            <w:pPr>
              <w:pStyle w:val="Bezmezer"/>
              <w:spacing w:before="120"/>
              <w:jc w:val="left"/>
              <w:rPr>
                <w:b/>
                <w:bCs/>
              </w:rPr>
            </w:pPr>
            <w:r w:rsidRPr="00AF4636">
              <w:rPr>
                <w:b/>
                <w:bCs/>
              </w:rPr>
              <w:t>Místo narození</w:t>
            </w:r>
          </w:p>
        </w:tc>
        <w:tc>
          <w:tcPr>
            <w:tcW w:w="5985" w:type="dxa"/>
          </w:tcPr>
          <w:p w14:paraId="1D7EFA29" w14:textId="77777777" w:rsidR="00AF4636" w:rsidRDefault="00AF4636" w:rsidP="00270AF3">
            <w:pPr>
              <w:pStyle w:val="Bezmezer"/>
              <w:spacing w:before="120"/>
            </w:pPr>
          </w:p>
        </w:tc>
      </w:tr>
      <w:tr w:rsidR="00AF4636" w14:paraId="41726647" w14:textId="77777777" w:rsidTr="000C049A">
        <w:trPr>
          <w:trHeight w:val="680"/>
        </w:trPr>
        <w:tc>
          <w:tcPr>
            <w:tcW w:w="3227" w:type="dxa"/>
          </w:tcPr>
          <w:p w14:paraId="2BFCBC87" w14:textId="59D9C4C4" w:rsidR="00AF4636" w:rsidRPr="00AF4636" w:rsidRDefault="00AF4636" w:rsidP="000C049A">
            <w:pPr>
              <w:pStyle w:val="Bezmezer"/>
              <w:spacing w:before="120"/>
              <w:jc w:val="left"/>
              <w:rPr>
                <w:b/>
                <w:bCs/>
              </w:rPr>
            </w:pPr>
            <w:r w:rsidRPr="00AF4636">
              <w:rPr>
                <w:b/>
                <w:bCs/>
              </w:rPr>
              <w:t>Rodné číslo</w:t>
            </w:r>
          </w:p>
        </w:tc>
        <w:tc>
          <w:tcPr>
            <w:tcW w:w="5985" w:type="dxa"/>
          </w:tcPr>
          <w:p w14:paraId="19D953D9" w14:textId="77777777" w:rsidR="00AF4636" w:rsidRDefault="00AF4636" w:rsidP="00270AF3">
            <w:pPr>
              <w:pStyle w:val="Bezmezer"/>
              <w:spacing w:before="120"/>
            </w:pPr>
          </w:p>
        </w:tc>
      </w:tr>
      <w:tr w:rsidR="00AF4636" w14:paraId="6CB4F2FF" w14:textId="77777777" w:rsidTr="000C049A">
        <w:trPr>
          <w:trHeight w:val="680"/>
        </w:trPr>
        <w:tc>
          <w:tcPr>
            <w:tcW w:w="3227" w:type="dxa"/>
          </w:tcPr>
          <w:p w14:paraId="5CCA7F58" w14:textId="372DA961" w:rsidR="00AF4636" w:rsidRPr="00AF4636" w:rsidRDefault="00AF4636" w:rsidP="000C049A">
            <w:pPr>
              <w:pStyle w:val="Bezmezer"/>
              <w:spacing w:before="120"/>
              <w:jc w:val="left"/>
              <w:rPr>
                <w:b/>
                <w:bCs/>
              </w:rPr>
            </w:pPr>
            <w:r w:rsidRPr="00AF4636">
              <w:rPr>
                <w:b/>
                <w:bCs/>
              </w:rPr>
              <w:t xml:space="preserve">Bydliště </w:t>
            </w:r>
            <w:r w:rsidRPr="00AF4636">
              <w:t>(přesná adresa)</w:t>
            </w:r>
          </w:p>
        </w:tc>
        <w:tc>
          <w:tcPr>
            <w:tcW w:w="5985" w:type="dxa"/>
          </w:tcPr>
          <w:p w14:paraId="5F842CBB" w14:textId="77777777" w:rsidR="00AF4636" w:rsidRDefault="00AF4636" w:rsidP="00270AF3">
            <w:pPr>
              <w:pStyle w:val="Bezmezer"/>
              <w:spacing w:before="120"/>
            </w:pPr>
          </w:p>
        </w:tc>
      </w:tr>
      <w:tr w:rsidR="00AF4636" w14:paraId="2C035567" w14:textId="77777777" w:rsidTr="000C049A">
        <w:trPr>
          <w:trHeight w:val="680"/>
        </w:trPr>
        <w:tc>
          <w:tcPr>
            <w:tcW w:w="3227" w:type="dxa"/>
          </w:tcPr>
          <w:p w14:paraId="74DB2482" w14:textId="704B864D" w:rsidR="00AF4636" w:rsidRPr="00AF4636" w:rsidRDefault="00AF4636" w:rsidP="000C049A">
            <w:pPr>
              <w:pStyle w:val="Bezmezer"/>
              <w:spacing w:before="120"/>
              <w:jc w:val="left"/>
              <w:rPr>
                <w:b/>
                <w:bCs/>
              </w:rPr>
            </w:pPr>
            <w:r w:rsidRPr="00AF4636">
              <w:rPr>
                <w:b/>
                <w:bCs/>
              </w:rPr>
              <w:t>Povolání</w:t>
            </w:r>
          </w:p>
        </w:tc>
        <w:tc>
          <w:tcPr>
            <w:tcW w:w="5985" w:type="dxa"/>
          </w:tcPr>
          <w:p w14:paraId="16148371" w14:textId="77777777" w:rsidR="00AF4636" w:rsidRDefault="00AF4636" w:rsidP="00270AF3">
            <w:pPr>
              <w:pStyle w:val="Bezmezer"/>
              <w:spacing w:before="120"/>
            </w:pPr>
          </w:p>
        </w:tc>
      </w:tr>
      <w:tr w:rsidR="00AF4636" w14:paraId="40585EAB" w14:textId="77777777" w:rsidTr="000C049A">
        <w:trPr>
          <w:trHeight w:val="680"/>
        </w:trPr>
        <w:tc>
          <w:tcPr>
            <w:tcW w:w="3227" w:type="dxa"/>
          </w:tcPr>
          <w:p w14:paraId="16F0119C" w14:textId="464E64EF" w:rsidR="00AF4636" w:rsidRPr="00AF4636" w:rsidRDefault="00AF4636" w:rsidP="000C049A">
            <w:pPr>
              <w:pStyle w:val="Bezmezer"/>
              <w:spacing w:before="120"/>
              <w:jc w:val="left"/>
              <w:rPr>
                <w:b/>
                <w:bCs/>
              </w:rPr>
            </w:pPr>
            <w:r w:rsidRPr="00AF4636">
              <w:rPr>
                <w:b/>
                <w:bCs/>
              </w:rPr>
              <w:t>Telefon</w:t>
            </w:r>
          </w:p>
        </w:tc>
        <w:tc>
          <w:tcPr>
            <w:tcW w:w="5985" w:type="dxa"/>
          </w:tcPr>
          <w:p w14:paraId="12E04233" w14:textId="77777777" w:rsidR="00AF4636" w:rsidRDefault="00AF4636" w:rsidP="00270AF3">
            <w:pPr>
              <w:pStyle w:val="Bezmezer"/>
              <w:spacing w:before="120"/>
            </w:pPr>
          </w:p>
        </w:tc>
      </w:tr>
      <w:tr w:rsidR="00AF4636" w14:paraId="682B8FE3" w14:textId="77777777" w:rsidTr="000C049A">
        <w:trPr>
          <w:trHeight w:val="680"/>
        </w:trPr>
        <w:tc>
          <w:tcPr>
            <w:tcW w:w="3227" w:type="dxa"/>
          </w:tcPr>
          <w:p w14:paraId="19348C2F" w14:textId="40853CA0" w:rsidR="00AF4636" w:rsidRPr="00AF4636" w:rsidRDefault="00AF4636" w:rsidP="000C049A">
            <w:pPr>
              <w:pStyle w:val="Bezmezer"/>
              <w:spacing w:before="120"/>
              <w:jc w:val="left"/>
              <w:rPr>
                <w:b/>
                <w:bCs/>
              </w:rPr>
            </w:pPr>
            <w:r w:rsidRPr="00AF4636">
              <w:rPr>
                <w:b/>
                <w:bCs/>
              </w:rPr>
              <w:t>E-mail</w:t>
            </w:r>
          </w:p>
        </w:tc>
        <w:tc>
          <w:tcPr>
            <w:tcW w:w="5985" w:type="dxa"/>
          </w:tcPr>
          <w:p w14:paraId="0FF2942F" w14:textId="77777777" w:rsidR="00AF4636" w:rsidRDefault="00AF4636" w:rsidP="00270AF3">
            <w:pPr>
              <w:pStyle w:val="Bezmezer"/>
              <w:spacing w:before="120"/>
            </w:pPr>
          </w:p>
        </w:tc>
      </w:tr>
      <w:tr w:rsidR="00AF4636" w14:paraId="5E4BB472" w14:textId="77777777" w:rsidTr="000C049A">
        <w:trPr>
          <w:trHeight w:val="680"/>
        </w:trPr>
        <w:tc>
          <w:tcPr>
            <w:tcW w:w="3227" w:type="dxa"/>
          </w:tcPr>
          <w:p w14:paraId="6A3BD5DF" w14:textId="3D125391" w:rsidR="00AF4636" w:rsidRPr="00AF4636" w:rsidRDefault="00AF4636" w:rsidP="000C049A">
            <w:pPr>
              <w:pStyle w:val="Bezmezer"/>
              <w:spacing w:before="120"/>
              <w:jc w:val="left"/>
              <w:rPr>
                <w:b/>
                <w:bCs/>
              </w:rPr>
            </w:pPr>
            <w:r w:rsidRPr="00AF4636">
              <w:rPr>
                <w:b/>
                <w:bCs/>
              </w:rPr>
              <w:t>Zkouška z myslivosti ze dne</w:t>
            </w:r>
          </w:p>
        </w:tc>
        <w:tc>
          <w:tcPr>
            <w:tcW w:w="5985" w:type="dxa"/>
          </w:tcPr>
          <w:p w14:paraId="1488C71F" w14:textId="77777777" w:rsidR="00AF4636" w:rsidRDefault="00AF4636" w:rsidP="00270AF3">
            <w:pPr>
              <w:pStyle w:val="Bezmezer"/>
              <w:spacing w:before="120"/>
            </w:pPr>
          </w:p>
        </w:tc>
      </w:tr>
      <w:tr w:rsidR="00AF4636" w14:paraId="75D3F381" w14:textId="77777777" w:rsidTr="000C049A">
        <w:trPr>
          <w:trHeight w:val="680"/>
        </w:trPr>
        <w:tc>
          <w:tcPr>
            <w:tcW w:w="3227" w:type="dxa"/>
          </w:tcPr>
          <w:p w14:paraId="47217713" w14:textId="0CF098DD" w:rsidR="00AF4636" w:rsidRPr="00AF4636" w:rsidRDefault="00AF4636" w:rsidP="000C049A">
            <w:pPr>
              <w:pStyle w:val="Bezmezer"/>
              <w:spacing w:before="120"/>
              <w:jc w:val="left"/>
              <w:rPr>
                <w:b/>
                <w:bCs/>
              </w:rPr>
            </w:pPr>
            <w:r w:rsidRPr="00AF4636">
              <w:rPr>
                <w:b/>
                <w:bCs/>
              </w:rPr>
              <w:t>Zkouška z myslivosti u a kde</w:t>
            </w:r>
          </w:p>
          <w:p w14:paraId="19565E7F" w14:textId="227F691F" w:rsidR="00AF4636" w:rsidRPr="00AF4636" w:rsidRDefault="00AF4636" w:rsidP="000C049A">
            <w:pPr>
              <w:pStyle w:val="Bezmezer"/>
              <w:spacing w:before="120"/>
              <w:jc w:val="left"/>
            </w:pPr>
            <w:r w:rsidRPr="00AF4636">
              <w:t>(OMS, střední škola apod.)</w:t>
            </w:r>
          </w:p>
        </w:tc>
        <w:tc>
          <w:tcPr>
            <w:tcW w:w="5985" w:type="dxa"/>
          </w:tcPr>
          <w:p w14:paraId="2173E2E3" w14:textId="77777777" w:rsidR="00AF4636" w:rsidRDefault="00AF4636" w:rsidP="00270AF3">
            <w:pPr>
              <w:pStyle w:val="Bezmezer"/>
              <w:spacing w:before="120"/>
            </w:pPr>
          </w:p>
        </w:tc>
      </w:tr>
    </w:tbl>
    <w:p w14:paraId="009ECDEF" w14:textId="77777777" w:rsidR="00AF4636" w:rsidRPr="00AF4636" w:rsidRDefault="00AF4636" w:rsidP="00AF4636">
      <w:pPr>
        <w:pStyle w:val="Bezmezer"/>
      </w:pPr>
    </w:p>
    <w:p w14:paraId="4FEAF216" w14:textId="7C4866DB" w:rsidR="00AF4636" w:rsidRPr="000C049A" w:rsidRDefault="00AF4636" w:rsidP="000C049A">
      <w:pPr>
        <w:pStyle w:val="Bezmezer"/>
      </w:pPr>
      <w:r w:rsidRPr="000C049A">
        <w:t xml:space="preserve">V souvislosti s patřičnou legislativou GDPR souhlasím se zpracováním v přihlášce uvedených údajů ČMMJ, </w:t>
      </w:r>
      <w:proofErr w:type="spellStart"/>
      <w:r w:rsidRPr="000C049A">
        <w:t>z.s</w:t>
      </w:r>
      <w:proofErr w:type="spellEnd"/>
      <w:r w:rsidRPr="000C049A">
        <w:t>., pobočným spolkem a pojišťovnou Halali.</w:t>
      </w:r>
    </w:p>
    <w:p w14:paraId="3D8116C1" w14:textId="1C52BB43" w:rsidR="00AF4636" w:rsidRPr="000C049A" w:rsidRDefault="00AF4636" w:rsidP="000C049A">
      <w:pPr>
        <w:pStyle w:val="Bezmezer"/>
      </w:pPr>
    </w:p>
    <w:p w14:paraId="2CE6C851" w14:textId="5F0FEAA9" w:rsidR="00AF4636" w:rsidRPr="000C049A" w:rsidRDefault="00AF4636" w:rsidP="000C049A">
      <w:pPr>
        <w:pStyle w:val="Bezmezer"/>
        <w:ind w:firstLine="708"/>
      </w:pPr>
      <w:r w:rsidRPr="000C049A">
        <w:rPr>
          <w:b/>
          <w:bCs/>
        </w:rPr>
        <w:t>Souhlasím</w:t>
      </w:r>
      <w:r w:rsidRPr="000C049A">
        <w:rPr>
          <w:b/>
          <w:bCs/>
        </w:rPr>
        <w:tab/>
      </w:r>
      <w:r w:rsidRPr="000C049A">
        <w:rPr>
          <w:b/>
          <w:bCs/>
        </w:rPr>
        <w:tab/>
        <w:t>ANO</w:t>
      </w:r>
      <w:r w:rsidRPr="000C049A">
        <w:rPr>
          <w:b/>
          <w:bCs/>
        </w:rPr>
        <w:tab/>
      </w:r>
      <w:r w:rsidRPr="000C049A">
        <w:rPr>
          <w:b/>
          <w:bCs/>
        </w:rPr>
        <w:tab/>
        <w:t>NE</w:t>
      </w:r>
      <w:r w:rsidRPr="000C049A">
        <w:tab/>
      </w:r>
      <w:r w:rsidRPr="000C049A">
        <w:tab/>
      </w:r>
      <w:r w:rsidRPr="000C049A">
        <w:rPr>
          <w:i/>
          <w:iCs/>
        </w:rPr>
        <w:t>(požadované zakroužkujte)</w:t>
      </w:r>
    </w:p>
    <w:p w14:paraId="00AA40D9" w14:textId="1E866414" w:rsidR="00AF4636" w:rsidRPr="000C049A" w:rsidRDefault="00AF4636" w:rsidP="000C049A">
      <w:pPr>
        <w:pStyle w:val="Bezmezer"/>
      </w:pPr>
    </w:p>
    <w:p w14:paraId="24BA234B" w14:textId="5D3AD87B" w:rsidR="00AF4636" w:rsidRPr="000C049A" w:rsidRDefault="00AF4636" w:rsidP="000C049A">
      <w:pPr>
        <w:pStyle w:val="Bezmezer"/>
      </w:pPr>
      <w:r w:rsidRPr="000C049A">
        <w:t xml:space="preserve">Beru na vědomí, že mám právo vzít souhlas kdykoli zpět. ČMMJ, </w:t>
      </w:r>
      <w:proofErr w:type="spellStart"/>
      <w:r w:rsidRPr="000C049A">
        <w:t>z.s</w:t>
      </w:r>
      <w:proofErr w:type="spellEnd"/>
      <w:r w:rsidRPr="000C049A">
        <w:t>. si vyhrazuje právo nepřijmout přihlášku bez uděleného souhlasu, neboť přihláška nemůže být bez těchto údajů zpracována.</w:t>
      </w:r>
    </w:p>
    <w:p w14:paraId="33286951" w14:textId="77777777" w:rsidR="00AF4636" w:rsidRDefault="00AF4636" w:rsidP="00270AF3">
      <w:pPr>
        <w:pStyle w:val="Bezmezer"/>
        <w:spacing w:before="120"/>
      </w:pPr>
    </w:p>
    <w:p w14:paraId="0D1A6AFE" w14:textId="51C11C54" w:rsidR="00AF4636" w:rsidRDefault="00AF4636" w:rsidP="00270AF3">
      <w:pPr>
        <w:pStyle w:val="Bezmezer"/>
        <w:spacing w:before="120"/>
      </w:pPr>
      <w:r>
        <w:t>V:</w:t>
      </w:r>
      <w:r>
        <w:tab/>
      </w:r>
      <w:r w:rsidR="005D0E7C">
        <w:tab/>
      </w:r>
      <w:r w:rsidR="005D0E7C">
        <w:tab/>
      </w:r>
      <w:r>
        <w:tab/>
        <w:t>Dne:</w:t>
      </w:r>
      <w:r>
        <w:tab/>
      </w:r>
      <w:r w:rsidR="005D0E7C">
        <w:tab/>
      </w:r>
      <w:r>
        <w:tab/>
      </w:r>
      <w:r>
        <w:tab/>
        <w:t>Vlastnoruční podpis:</w:t>
      </w:r>
    </w:p>
    <w:sectPr w:rsidR="00AF4636" w:rsidSect="00B270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C39FD" w14:textId="77777777" w:rsidR="007C5DEB" w:rsidRDefault="007C5DEB" w:rsidP="00621B8A">
      <w:pPr>
        <w:spacing w:before="0" w:after="0" w:line="240" w:lineRule="auto"/>
      </w:pPr>
      <w:r>
        <w:separator/>
      </w:r>
    </w:p>
  </w:endnote>
  <w:endnote w:type="continuationSeparator" w:id="0">
    <w:p w14:paraId="0B2822F4" w14:textId="77777777" w:rsidR="007C5DEB" w:rsidRDefault="007C5DEB" w:rsidP="00621B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4D07D" w14:textId="77777777" w:rsidR="009B3E01" w:rsidRDefault="007C5DEB" w:rsidP="009227B1">
    <w:pPr>
      <w:jc w:val="right"/>
    </w:pP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9B3E01">
          <w:t xml:space="preserve">Strana </w:t>
        </w:r>
        <w:r w:rsidR="00847F17" w:rsidRPr="00D056E0">
          <w:rPr>
            <w:b/>
          </w:rPr>
          <w:fldChar w:fldCharType="begin"/>
        </w:r>
        <w:r w:rsidR="009B3E01" w:rsidRPr="00D056E0">
          <w:rPr>
            <w:b/>
          </w:rPr>
          <w:instrText xml:space="preserve"> PAGE </w:instrText>
        </w:r>
        <w:r w:rsidR="00847F17" w:rsidRPr="00D056E0">
          <w:rPr>
            <w:b/>
          </w:rPr>
          <w:fldChar w:fldCharType="separate"/>
        </w:r>
        <w:r w:rsidR="00A25FEE">
          <w:rPr>
            <w:b/>
            <w:noProof/>
          </w:rPr>
          <w:t>6</w:t>
        </w:r>
        <w:r w:rsidR="00847F17" w:rsidRPr="00D056E0">
          <w:rPr>
            <w:b/>
          </w:rPr>
          <w:fldChar w:fldCharType="end"/>
        </w:r>
        <w:r w:rsidR="009B3E01">
          <w:t xml:space="preserve"> z </w:t>
        </w:r>
        <w:r w:rsidR="00847F17">
          <w:fldChar w:fldCharType="begin"/>
        </w:r>
        <w:r w:rsidR="00181EAE">
          <w:instrText xml:space="preserve"> NUMPAGES  </w:instrText>
        </w:r>
        <w:r w:rsidR="00847F17">
          <w:fldChar w:fldCharType="separate"/>
        </w:r>
        <w:r w:rsidR="00CF1382">
          <w:rPr>
            <w:noProof/>
          </w:rPr>
          <w:t>1</w:t>
        </w:r>
        <w:r w:rsidR="00847F17">
          <w:rPr>
            <w:noProof/>
          </w:rPr>
          <w:fldChar w:fldCharType="end"/>
        </w:r>
      </w:sdtContent>
    </w:sdt>
  </w:p>
  <w:p w14:paraId="1F0F22EE" w14:textId="77777777" w:rsidR="009B3E01" w:rsidRPr="009227B1" w:rsidRDefault="009B3E01">
    <w:pPr>
      <w:pStyle w:val="Zpat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6A20F" w14:textId="160502C1" w:rsidR="00B270BF" w:rsidRPr="008356CD" w:rsidRDefault="00B270BF" w:rsidP="00740025">
    <w:pPr>
      <w:pStyle w:val="Zpat"/>
      <w:jc w:val="lef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CB2F9" w14:textId="77777777" w:rsidR="007C5DEB" w:rsidRDefault="007C5DEB" w:rsidP="00621B8A">
      <w:pPr>
        <w:spacing w:before="0" w:after="0" w:line="240" w:lineRule="auto"/>
      </w:pPr>
      <w:r>
        <w:separator/>
      </w:r>
    </w:p>
  </w:footnote>
  <w:footnote w:type="continuationSeparator" w:id="0">
    <w:p w14:paraId="16300688" w14:textId="77777777" w:rsidR="007C5DEB" w:rsidRDefault="007C5DEB" w:rsidP="00621B8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D309F" w14:textId="77777777" w:rsidR="009B3E01" w:rsidRDefault="009B3E01">
    <w:pPr>
      <w:pStyle w:val="Zhlav"/>
    </w:pPr>
  </w:p>
  <w:p w14:paraId="375F367A" w14:textId="77777777" w:rsidR="009B3E01" w:rsidRDefault="009B3E01">
    <w:pPr>
      <w:pStyle w:val="Zhlav"/>
    </w:pPr>
    <w:r>
      <w:rPr>
        <w:b/>
      </w:rPr>
      <w:t>___________________________________________________________________________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23984" w14:textId="12803FCA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88279CA" wp14:editId="5087101A">
          <wp:simplePos x="0" y="0"/>
          <wp:positionH relativeFrom="column">
            <wp:posOffset>122555</wp:posOffset>
          </wp:positionH>
          <wp:positionV relativeFrom="paragraph">
            <wp:posOffset>-119380</wp:posOffset>
          </wp:positionV>
          <wp:extent cx="622300" cy="774700"/>
          <wp:effectExtent l="19050" t="0" r="6350" b="0"/>
          <wp:wrapTopAndBottom/>
          <wp:docPr id="2" name="Obrázek 0" descr="ČMMJ zelen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MMJ zelené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3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Českomoravská myslivecká jednota, z.s.</w:t>
    </w:r>
    <w:r w:rsidR="00181EAE">
      <w:rPr>
        <w:sz w:val="28"/>
        <w:szCs w:val="28"/>
      </w:rPr>
      <w:t>,</w:t>
    </w:r>
    <w:r>
      <w:rPr>
        <w:sz w:val="28"/>
        <w:szCs w:val="28"/>
      </w:rPr>
      <w:t xml:space="preserve"> </w:t>
    </w:r>
  </w:p>
  <w:p w14:paraId="14153F91" w14:textId="77777777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Ok</w:t>
    </w:r>
    <w:r w:rsidR="00B270BF">
      <w:rPr>
        <w:sz w:val="28"/>
        <w:szCs w:val="28"/>
      </w:rPr>
      <w:t>r</w:t>
    </w:r>
    <w:r w:rsidRPr="00C4104A">
      <w:rPr>
        <w:sz w:val="28"/>
        <w:szCs w:val="28"/>
      </w:rPr>
      <w:t>esní myslivecký spolek Třebíč</w:t>
    </w:r>
  </w:p>
  <w:p w14:paraId="0E346383" w14:textId="77777777" w:rsidR="009B3E01" w:rsidRDefault="009B3E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D382AC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1" w15:restartNumberingAfterBreak="0">
    <w:nsid w:val="FFFFFF89"/>
    <w:multiLevelType w:val="singleLevel"/>
    <w:tmpl w:val="BA109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94C66"/>
    <w:multiLevelType w:val="hybridMultilevel"/>
    <w:tmpl w:val="525CF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A10B2"/>
    <w:multiLevelType w:val="hybridMultilevel"/>
    <w:tmpl w:val="5BAEA5AC"/>
    <w:lvl w:ilvl="0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267F5"/>
    <w:multiLevelType w:val="hybridMultilevel"/>
    <w:tmpl w:val="412ECE2A"/>
    <w:lvl w:ilvl="0" w:tplc="9B4E9FD2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72946"/>
    <w:multiLevelType w:val="hybridMultilevel"/>
    <w:tmpl w:val="0B587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D382A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64A"/>
    <w:multiLevelType w:val="hybridMultilevel"/>
    <w:tmpl w:val="2F32F150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34D378D"/>
    <w:multiLevelType w:val="hybridMultilevel"/>
    <w:tmpl w:val="A782D4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BB77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930805"/>
    <w:multiLevelType w:val="hybridMultilevel"/>
    <w:tmpl w:val="D682EE90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A7024"/>
    <w:multiLevelType w:val="hybridMultilevel"/>
    <w:tmpl w:val="04C0A084"/>
    <w:lvl w:ilvl="0" w:tplc="5112AB34">
      <w:start w:val="1"/>
      <w:numFmt w:val="decimal"/>
      <w:pStyle w:val="Nadpis3"/>
      <w:lvlText w:val="%1.1.1"/>
      <w:lvlJc w:val="left"/>
      <w:pPr>
        <w:ind w:left="3196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C36CF"/>
    <w:multiLevelType w:val="hybridMultilevel"/>
    <w:tmpl w:val="CC0A4B1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8489E"/>
    <w:multiLevelType w:val="hybridMultilevel"/>
    <w:tmpl w:val="37FE66EA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D1378"/>
    <w:multiLevelType w:val="hybridMultilevel"/>
    <w:tmpl w:val="40C8A7B6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25027618"/>
    <w:multiLevelType w:val="hybridMultilevel"/>
    <w:tmpl w:val="84FACD1C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0A41EB"/>
    <w:multiLevelType w:val="hybridMultilevel"/>
    <w:tmpl w:val="39B43200"/>
    <w:lvl w:ilvl="0" w:tplc="655CEF9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9B13625"/>
    <w:multiLevelType w:val="hybridMultilevel"/>
    <w:tmpl w:val="D53A9C2C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879E0"/>
    <w:multiLevelType w:val="multilevel"/>
    <w:tmpl w:val="BCFCB8B2"/>
    <w:lvl w:ilvl="0">
      <w:start w:val="1"/>
      <w:numFmt w:val="decimal"/>
      <w:lvlText w:val="%1.1.1"/>
      <w:lvlJc w:val="left"/>
      <w:pPr>
        <w:ind w:left="360" w:hanging="360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D7225E5"/>
    <w:multiLevelType w:val="hybridMultilevel"/>
    <w:tmpl w:val="4AC000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D2C49"/>
    <w:multiLevelType w:val="hybridMultilevel"/>
    <w:tmpl w:val="3E387382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352F06DA"/>
    <w:multiLevelType w:val="hybridMultilevel"/>
    <w:tmpl w:val="FB22F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0495A"/>
    <w:multiLevelType w:val="hybridMultilevel"/>
    <w:tmpl w:val="6F627286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0E1657"/>
    <w:multiLevelType w:val="hybridMultilevel"/>
    <w:tmpl w:val="82A0DBB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901CD"/>
    <w:multiLevelType w:val="multilevel"/>
    <w:tmpl w:val="D3B2EDF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F46342"/>
    <w:multiLevelType w:val="hybridMultilevel"/>
    <w:tmpl w:val="5E4CFC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846D0"/>
    <w:multiLevelType w:val="hybridMultilevel"/>
    <w:tmpl w:val="C71E4E3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D87015"/>
    <w:multiLevelType w:val="hybridMultilevel"/>
    <w:tmpl w:val="45A2B82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366BE6"/>
    <w:multiLevelType w:val="hybridMultilevel"/>
    <w:tmpl w:val="6038D1AC"/>
    <w:lvl w:ilvl="0" w:tplc="77CC3BEE">
      <w:start w:val="1"/>
      <w:numFmt w:val="bullet"/>
      <w:lvlText w:val=""/>
      <w:lvlJc w:val="left"/>
      <w:pPr>
        <w:ind w:left="1077" w:hanging="360"/>
      </w:pPr>
      <w:rPr>
        <w:rFonts w:ascii="Symbol" w:hAnsi="Symbol" w:hint="default"/>
      </w:rPr>
    </w:lvl>
    <w:lvl w:ilvl="1" w:tplc="655CEF98">
      <w:start w:val="1"/>
      <w:numFmt w:val="bullet"/>
      <w:lvlText w:val="-"/>
      <w:lvlJc w:val="left"/>
      <w:pPr>
        <w:ind w:left="1797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5596DAC"/>
    <w:multiLevelType w:val="hybridMultilevel"/>
    <w:tmpl w:val="7110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FF26E3"/>
    <w:multiLevelType w:val="hybridMultilevel"/>
    <w:tmpl w:val="3A16BCCE"/>
    <w:lvl w:ilvl="0" w:tplc="48B6D916">
      <w:start w:val="1"/>
      <w:numFmt w:val="decimal"/>
      <w:pStyle w:val="Nadpis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94C21"/>
    <w:multiLevelType w:val="hybridMultilevel"/>
    <w:tmpl w:val="8C145C96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63CFE"/>
    <w:multiLevelType w:val="hybridMultilevel"/>
    <w:tmpl w:val="548E3A1C"/>
    <w:lvl w:ilvl="0" w:tplc="F344FFD8">
      <w:start w:val="1"/>
      <w:numFmt w:val="bullet"/>
      <w:pStyle w:val="Odrky"/>
      <w:lvlText w:val="-"/>
      <w:lvlJc w:val="left"/>
      <w:pPr>
        <w:ind w:left="395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</w:abstractNum>
  <w:abstractNum w:abstractNumId="32" w15:restartNumberingAfterBreak="0">
    <w:nsid w:val="60DB0763"/>
    <w:multiLevelType w:val="hybridMultilevel"/>
    <w:tmpl w:val="379CAF00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BF0B90"/>
    <w:multiLevelType w:val="hybridMultilevel"/>
    <w:tmpl w:val="ACBE7C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02298"/>
    <w:multiLevelType w:val="hybridMultilevel"/>
    <w:tmpl w:val="9504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D6893"/>
    <w:multiLevelType w:val="hybridMultilevel"/>
    <w:tmpl w:val="2E0E4462"/>
    <w:lvl w:ilvl="0" w:tplc="7D382AC6">
      <w:start w:val="1"/>
      <w:numFmt w:val="bullet"/>
      <w:lvlText w:val="-"/>
      <w:lvlJc w:val="left"/>
      <w:pPr>
        <w:ind w:left="11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772A6503"/>
    <w:multiLevelType w:val="hybridMultilevel"/>
    <w:tmpl w:val="BC1612E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04C5B"/>
    <w:multiLevelType w:val="hybridMultilevel"/>
    <w:tmpl w:val="728AA014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336D98"/>
    <w:multiLevelType w:val="hybridMultilevel"/>
    <w:tmpl w:val="BDD2A44C"/>
    <w:lvl w:ilvl="0" w:tplc="FDE0311A">
      <w:start w:val="1"/>
      <w:numFmt w:val="decimal"/>
      <w:pStyle w:val="selnodrky"/>
      <w:lvlText w:val="%1.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655CEF98">
      <w:start w:val="1"/>
      <w:numFmt w:val="bullet"/>
      <w:lvlText w:val="-"/>
      <w:lvlJc w:val="left"/>
      <w:pPr>
        <w:ind w:left="1800" w:hanging="180"/>
      </w:pPr>
      <w:rPr>
        <w:rFonts w:ascii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9"/>
  </w:num>
  <w:num w:numId="3">
    <w:abstractNumId w:val="23"/>
  </w:num>
  <w:num w:numId="4">
    <w:abstractNumId w:val="4"/>
  </w:num>
  <w:num w:numId="5">
    <w:abstractNumId w:val="17"/>
  </w:num>
  <w:num w:numId="6">
    <w:abstractNumId w:val="10"/>
  </w:num>
  <w:num w:numId="7">
    <w:abstractNumId w:val="1"/>
  </w:num>
  <w:num w:numId="8">
    <w:abstractNumId w:val="0"/>
  </w:num>
  <w:num w:numId="9">
    <w:abstractNumId w:val="31"/>
  </w:num>
  <w:num w:numId="10">
    <w:abstractNumId w:val="38"/>
  </w:num>
  <w:num w:numId="11">
    <w:abstractNumId w:val="35"/>
  </w:num>
  <w:num w:numId="12">
    <w:abstractNumId w:val="5"/>
  </w:num>
  <w:num w:numId="13">
    <w:abstractNumId w:val="37"/>
  </w:num>
  <w:num w:numId="14">
    <w:abstractNumId w:val="21"/>
  </w:num>
  <w:num w:numId="15">
    <w:abstractNumId w:val="38"/>
    <w:lvlOverride w:ilvl="0">
      <w:startOverride w:val="1"/>
    </w:lvlOverride>
  </w:num>
  <w:num w:numId="16">
    <w:abstractNumId w:val="38"/>
    <w:lvlOverride w:ilvl="0">
      <w:startOverride w:val="1"/>
    </w:lvlOverride>
  </w:num>
  <w:num w:numId="17">
    <w:abstractNumId w:val="34"/>
  </w:num>
  <w:num w:numId="18">
    <w:abstractNumId w:val="28"/>
  </w:num>
  <w:num w:numId="19">
    <w:abstractNumId w:val="20"/>
  </w:num>
  <w:num w:numId="20">
    <w:abstractNumId w:val="38"/>
    <w:lvlOverride w:ilvl="0">
      <w:startOverride w:val="1"/>
    </w:lvlOverride>
  </w:num>
  <w:num w:numId="21">
    <w:abstractNumId w:val="2"/>
  </w:num>
  <w:num w:numId="22">
    <w:abstractNumId w:val="38"/>
    <w:lvlOverride w:ilvl="0">
      <w:startOverride w:val="1"/>
    </w:lvlOverride>
  </w:num>
  <w:num w:numId="23">
    <w:abstractNumId w:val="22"/>
  </w:num>
  <w:num w:numId="24">
    <w:abstractNumId w:val="9"/>
  </w:num>
  <w:num w:numId="25">
    <w:abstractNumId w:val="18"/>
  </w:num>
  <w:num w:numId="26">
    <w:abstractNumId w:val="16"/>
  </w:num>
  <w:num w:numId="27">
    <w:abstractNumId w:val="25"/>
  </w:num>
  <w:num w:numId="28">
    <w:abstractNumId w:val="11"/>
  </w:num>
  <w:num w:numId="29">
    <w:abstractNumId w:val="36"/>
  </w:num>
  <w:num w:numId="30">
    <w:abstractNumId w:val="12"/>
  </w:num>
  <w:num w:numId="31">
    <w:abstractNumId w:val="33"/>
  </w:num>
  <w:num w:numId="32">
    <w:abstractNumId w:val="32"/>
  </w:num>
  <w:num w:numId="33">
    <w:abstractNumId w:val="14"/>
  </w:num>
  <w:num w:numId="34">
    <w:abstractNumId w:val="24"/>
  </w:num>
  <w:num w:numId="35">
    <w:abstractNumId w:val="30"/>
  </w:num>
  <w:num w:numId="36">
    <w:abstractNumId w:val="27"/>
  </w:num>
  <w:num w:numId="37">
    <w:abstractNumId w:val="13"/>
  </w:num>
  <w:num w:numId="38">
    <w:abstractNumId w:val="6"/>
  </w:num>
  <w:num w:numId="39">
    <w:abstractNumId w:val="26"/>
  </w:num>
  <w:num w:numId="40">
    <w:abstractNumId w:val="3"/>
  </w:num>
  <w:num w:numId="41">
    <w:abstractNumId w:val="7"/>
  </w:num>
  <w:num w:numId="42">
    <w:abstractNumId w:val="15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B8A"/>
    <w:rsid w:val="00002B28"/>
    <w:rsid w:val="00003F0E"/>
    <w:rsid w:val="000123F9"/>
    <w:rsid w:val="00032F90"/>
    <w:rsid w:val="0003350D"/>
    <w:rsid w:val="000340A1"/>
    <w:rsid w:val="00035765"/>
    <w:rsid w:val="00045BBB"/>
    <w:rsid w:val="00051049"/>
    <w:rsid w:val="00055C42"/>
    <w:rsid w:val="00057837"/>
    <w:rsid w:val="00064480"/>
    <w:rsid w:val="00067F60"/>
    <w:rsid w:val="00074B09"/>
    <w:rsid w:val="00085911"/>
    <w:rsid w:val="00087BCD"/>
    <w:rsid w:val="0009158E"/>
    <w:rsid w:val="00091DBC"/>
    <w:rsid w:val="00093436"/>
    <w:rsid w:val="00095ED4"/>
    <w:rsid w:val="000B79AA"/>
    <w:rsid w:val="000C049A"/>
    <w:rsid w:val="000C0E24"/>
    <w:rsid w:val="000C2D90"/>
    <w:rsid w:val="000C30F2"/>
    <w:rsid w:val="000C31BA"/>
    <w:rsid w:val="000C5DAE"/>
    <w:rsid w:val="000D1CA6"/>
    <w:rsid w:val="000D6890"/>
    <w:rsid w:val="000D6E14"/>
    <w:rsid w:val="000D7F08"/>
    <w:rsid w:val="000E071E"/>
    <w:rsid w:val="000E22A7"/>
    <w:rsid w:val="000E4E88"/>
    <w:rsid w:val="0010050D"/>
    <w:rsid w:val="00105194"/>
    <w:rsid w:val="00105C5A"/>
    <w:rsid w:val="001071AC"/>
    <w:rsid w:val="001135C9"/>
    <w:rsid w:val="00114B06"/>
    <w:rsid w:val="00115D16"/>
    <w:rsid w:val="00125CA5"/>
    <w:rsid w:val="00127911"/>
    <w:rsid w:val="00137112"/>
    <w:rsid w:val="0014211D"/>
    <w:rsid w:val="0014580B"/>
    <w:rsid w:val="00145B35"/>
    <w:rsid w:val="0016063F"/>
    <w:rsid w:val="00160BCC"/>
    <w:rsid w:val="00166167"/>
    <w:rsid w:val="001727AE"/>
    <w:rsid w:val="00173F92"/>
    <w:rsid w:val="00181EAE"/>
    <w:rsid w:val="0019652F"/>
    <w:rsid w:val="00196A50"/>
    <w:rsid w:val="001975D5"/>
    <w:rsid w:val="001A50E2"/>
    <w:rsid w:val="001A521F"/>
    <w:rsid w:val="001B10B4"/>
    <w:rsid w:val="001C0D2A"/>
    <w:rsid w:val="001C2529"/>
    <w:rsid w:val="001C7DDF"/>
    <w:rsid w:val="001D3A8D"/>
    <w:rsid w:val="001E2294"/>
    <w:rsid w:val="001E3012"/>
    <w:rsid w:val="001F09C4"/>
    <w:rsid w:val="001F33E3"/>
    <w:rsid w:val="00206B17"/>
    <w:rsid w:val="00214794"/>
    <w:rsid w:val="002164B2"/>
    <w:rsid w:val="00216AA7"/>
    <w:rsid w:val="0022178F"/>
    <w:rsid w:val="00227B32"/>
    <w:rsid w:val="00232223"/>
    <w:rsid w:val="00234FC5"/>
    <w:rsid w:val="00237531"/>
    <w:rsid w:val="00245863"/>
    <w:rsid w:val="00253210"/>
    <w:rsid w:val="00256A17"/>
    <w:rsid w:val="00260C3D"/>
    <w:rsid w:val="00262D2D"/>
    <w:rsid w:val="00262EBF"/>
    <w:rsid w:val="00263725"/>
    <w:rsid w:val="00270AF3"/>
    <w:rsid w:val="00272F4A"/>
    <w:rsid w:val="00273A21"/>
    <w:rsid w:val="002769A1"/>
    <w:rsid w:val="00277E79"/>
    <w:rsid w:val="00287820"/>
    <w:rsid w:val="002A0226"/>
    <w:rsid w:val="002A5219"/>
    <w:rsid w:val="002B0094"/>
    <w:rsid w:val="002B4141"/>
    <w:rsid w:val="002C236A"/>
    <w:rsid w:val="002C579F"/>
    <w:rsid w:val="002C6774"/>
    <w:rsid w:val="002D4A07"/>
    <w:rsid w:val="002D5A58"/>
    <w:rsid w:val="002E0384"/>
    <w:rsid w:val="002E4FC7"/>
    <w:rsid w:val="002E5E5B"/>
    <w:rsid w:val="002E6328"/>
    <w:rsid w:val="002E7720"/>
    <w:rsid w:val="00300F49"/>
    <w:rsid w:val="003028CA"/>
    <w:rsid w:val="003048E9"/>
    <w:rsid w:val="003108BF"/>
    <w:rsid w:val="00324AF5"/>
    <w:rsid w:val="0033617A"/>
    <w:rsid w:val="00337C0A"/>
    <w:rsid w:val="00346B80"/>
    <w:rsid w:val="003527DA"/>
    <w:rsid w:val="0035355F"/>
    <w:rsid w:val="003639D0"/>
    <w:rsid w:val="003639DF"/>
    <w:rsid w:val="003650B2"/>
    <w:rsid w:val="003715AC"/>
    <w:rsid w:val="003720F7"/>
    <w:rsid w:val="00377080"/>
    <w:rsid w:val="00392659"/>
    <w:rsid w:val="00393303"/>
    <w:rsid w:val="00393EAB"/>
    <w:rsid w:val="003A1CC6"/>
    <w:rsid w:val="003B1294"/>
    <w:rsid w:val="003B6A94"/>
    <w:rsid w:val="003C0519"/>
    <w:rsid w:val="003C0907"/>
    <w:rsid w:val="003C14E1"/>
    <w:rsid w:val="003C3DBC"/>
    <w:rsid w:val="003E205E"/>
    <w:rsid w:val="003F4019"/>
    <w:rsid w:val="003F4B37"/>
    <w:rsid w:val="003F6250"/>
    <w:rsid w:val="00400492"/>
    <w:rsid w:val="004030CE"/>
    <w:rsid w:val="004054DB"/>
    <w:rsid w:val="0040747B"/>
    <w:rsid w:val="00410EA9"/>
    <w:rsid w:val="00411036"/>
    <w:rsid w:val="004140AF"/>
    <w:rsid w:val="00415899"/>
    <w:rsid w:val="0041719E"/>
    <w:rsid w:val="00425658"/>
    <w:rsid w:val="00433F8B"/>
    <w:rsid w:val="0044207D"/>
    <w:rsid w:val="0044357C"/>
    <w:rsid w:val="00444AD3"/>
    <w:rsid w:val="00445167"/>
    <w:rsid w:val="00451013"/>
    <w:rsid w:val="0045600C"/>
    <w:rsid w:val="004624F9"/>
    <w:rsid w:val="00464F0D"/>
    <w:rsid w:val="004815B1"/>
    <w:rsid w:val="00487ECF"/>
    <w:rsid w:val="0049183F"/>
    <w:rsid w:val="00491852"/>
    <w:rsid w:val="0049557C"/>
    <w:rsid w:val="0049639E"/>
    <w:rsid w:val="004A0459"/>
    <w:rsid w:val="004A2B19"/>
    <w:rsid w:val="004A3276"/>
    <w:rsid w:val="004A335B"/>
    <w:rsid w:val="004A3EBD"/>
    <w:rsid w:val="004A5AA3"/>
    <w:rsid w:val="004A6835"/>
    <w:rsid w:val="004B07AE"/>
    <w:rsid w:val="004B6339"/>
    <w:rsid w:val="004D4040"/>
    <w:rsid w:val="004D599C"/>
    <w:rsid w:val="004E45E0"/>
    <w:rsid w:val="004E4BDC"/>
    <w:rsid w:val="004E5F5E"/>
    <w:rsid w:val="004E788F"/>
    <w:rsid w:val="005025D9"/>
    <w:rsid w:val="00506E0F"/>
    <w:rsid w:val="00512DA1"/>
    <w:rsid w:val="00514410"/>
    <w:rsid w:val="005154FE"/>
    <w:rsid w:val="00515708"/>
    <w:rsid w:val="0051637D"/>
    <w:rsid w:val="005166C9"/>
    <w:rsid w:val="0051753A"/>
    <w:rsid w:val="00521827"/>
    <w:rsid w:val="005244C8"/>
    <w:rsid w:val="00524A77"/>
    <w:rsid w:val="00533239"/>
    <w:rsid w:val="005410D4"/>
    <w:rsid w:val="00544497"/>
    <w:rsid w:val="0055610D"/>
    <w:rsid w:val="00582114"/>
    <w:rsid w:val="005879D3"/>
    <w:rsid w:val="00590910"/>
    <w:rsid w:val="005B06AA"/>
    <w:rsid w:val="005B1781"/>
    <w:rsid w:val="005B4493"/>
    <w:rsid w:val="005B4B19"/>
    <w:rsid w:val="005C481E"/>
    <w:rsid w:val="005C68C9"/>
    <w:rsid w:val="005C6D4B"/>
    <w:rsid w:val="005D0E7C"/>
    <w:rsid w:val="005D3755"/>
    <w:rsid w:val="005D3CCE"/>
    <w:rsid w:val="005D4739"/>
    <w:rsid w:val="005F0415"/>
    <w:rsid w:val="005F37F8"/>
    <w:rsid w:val="00602C4D"/>
    <w:rsid w:val="00604CF9"/>
    <w:rsid w:val="00612D90"/>
    <w:rsid w:val="006146DA"/>
    <w:rsid w:val="006160E0"/>
    <w:rsid w:val="00621B8A"/>
    <w:rsid w:val="00633633"/>
    <w:rsid w:val="00633BC7"/>
    <w:rsid w:val="00633EE9"/>
    <w:rsid w:val="00650031"/>
    <w:rsid w:val="006508C0"/>
    <w:rsid w:val="00651F04"/>
    <w:rsid w:val="0065498C"/>
    <w:rsid w:val="00660C50"/>
    <w:rsid w:val="0066211E"/>
    <w:rsid w:val="00662A05"/>
    <w:rsid w:val="00664796"/>
    <w:rsid w:val="00664AD8"/>
    <w:rsid w:val="0066503F"/>
    <w:rsid w:val="0066725D"/>
    <w:rsid w:val="00670217"/>
    <w:rsid w:val="0067552D"/>
    <w:rsid w:val="00676B40"/>
    <w:rsid w:val="00676C9A"/>
    <w:rsid w:val="0067750C"/>
    <w:rsid w:val="00685082"/>
    <w:rsid w:val="00687A50"/>
    <w:rsid w:val="00696BF3"/>
    <w:rsid w:val="006A170F"/>
    <w:rsid w:val="006A6FD5"/>
    <w:rsid w:val="006A774E"/>
    <w:rsid w:val="006B1495"/>
    <w:rsid w:val="006B4BB2"/>
    <w:rsid w:val="006B5D57"/>
    <w:rsid w:val="006B7DFB"/>
    <w:rsid w:val="006C14BF"/>
    <w:rsid w:val="006C1EF9"/>
    <w:rsid w:val="006D530E"/>
    <w:rsid w:val="006E0705"/>
    <w:rsid w:val="006E1EE0"/>
    <w:rsid w:val="006E718B"/>
    <w:rsid w:val="00703713"/>
    <w:rsid w:val="00710170"/>
    <w:rsid w:val="00711697"/>
    <w:rsid w:val="00714523"/>
    <w:rsid w:val="00721A4A"/>
    <w:rsid w:val="00732209"/>
    <w:rsid w:val="00734BD8"/>
    <w:rsid w:val="00740025"/>
    <w:rsid w:val="0074736D"/>
    <w:rsid w:val="00752B0F"/>
    <w:rsid w:val="007556DD"/>
    <w:rsid w:val="0075765F"/>
    <w:rsid w:val="00757DE9"/>
    <w:rsid w:val="00761D93"/>
    <w:rsid w:val="00762391"/>
    <w:rsid w:val="0076663E"/>
    <w:rsid w:val="0077217F"/>
    <w:rsid w:val="00774FD0"/>
    <w:rsid w:val="00776FC6"/>
    <w:rsid w:val="00780EE8"/>
    <w:rsid w:val="0078305E"/>
    <w:rsid w:val="00783150"/>
    <w:rsid w:val="0078705B"/>
    <w:rsid w:val="00791EA4"/>
    <w:rsid w:val="00793AFD"/>
    <w:rsid w:val="007973A2"/>
    <w:rsid w:val="007A00B9"/>
    <w:rsid w:val="007A26A0"/>
    <w:rsid w:val="007A615C"/>
    <w:rsid w:val="007B47C2"/>
    <w:rsid w:val="007C0F80"/>
    <w:rsid w:val="007C0FBE"/>
    <w:rsid w:val="007C1EDE"/>
    <w:rsid w:val="007C476A"/>
    <w:rsid w:val="007C4D70"/>
    <w:rsid w:val="007C5DEB"/>
    <w:rsid w:val="007D44F3"/>
    <w:rsid w:val="007D6986"/>
    <w:rsid w:val="007D7279"/>
    <w:rsid w:val="007E2B48"/>
    <w:rsid w:val="007E3AA3"/>
    <w:rsid w:val="007F470C"/>
    <w:rsid w:val="007F4C9F"/>
    <w:rsid w:val="007F7017"/>
    <w:rsid w:val="008007DE"/>
    <w:rsid w:val="00805B78"/>
    <w:rsid w:val="0083043A"/>
    <w:rsid w:val="00830F71"/>
    <w:rsid w:val="008356CD"/>
    <w:rsid w:val="00842815"/>
    <w:rsid w:val="00844BFA"/>
    <w:rsid w:val="008463CF"/>
    <w:rsid w:val="0084652B"/>
    <w:rsid w:val="00847F17"/>
    <w:rsid w:val="00852D62"/>
    <w:rsid w:val="00853664"/>
    <w:rsid w:val="008560C0"/>
    <w:rsid w:val="0085616A"/>
    <w:rsid w:val="00865D72"/>
    <w:rsid w:val="008665A2"/>
    <w:rsid w:val="008838C3"/>
    <w:rsid w:val="00887F6D"/>
    <w:rsid w:val="00891777"/>
    <w:rsid w:val="0089663F"/>
    <w:rsid w:val="008A05FC"/>
    <w:rsid w:val="008A189C"/>
    <w:rsid w:val="008A1D78"/>
    <w:rsid w:val="008A278D"/>
    <w:rsid w:val="008A2F49"/>
    <w:rsid w:val="008B26CD"/>
    <w:rsid w:val="008C13D6"/>
    <w:rsid w:val="008D0C45"/>
    <w:rsid w:val="008D6F9B"/>
    <w:rsid w:val="008E7443"/>
    <w:rsid w:val="008E745D"/>
    <w:rsid w:val="008F125F"/>
    <w:rsid w:val="008F158B"/>
    <w:rsid w:val="008F5A0C"/>
    <w:rsid w:val="00905EAF"/>
    <w:rsid w:val="00916DDF"/>
    <w:rsid w:val="009227B1"/>
    <w:rsid w:val="00924BF0"/>
    <w:rsid w:val="00926F31"/>
    <w:rsid w:val="009329CE"/>
    <w:rsid w:val="00936934"/>
    <w:rsid w:val="00936D13"/>
    <w:rsid w:val="00940BD0"/>
    <w:rsid w:val="00952E51"/>
    <w:rsid w:val="00952ED6"/>
    <w:rsid w:val="00962C9B"/>
    <w:rsid w:val="00970010"/>
    <w:rsid w:val="00971047"/>
    <w:rsid w:val="009734C0"/>
    <w:rsid w:val="00983541"/>
    <w:rsid w:val="009A0390"/>
    <w:rsid w:val="009A3DE4"/>
    <w:rsid w:val="009A77AC"/>
    <w:rsid w:val="009B3E01"/>
    <w:rsid w:val="009B4E4C"/>
    <w:rsid w:val="009C0C93"/>
    <w:rsid w:val="009C2372"/>
    <w:rsid w:val="009D0E33"/>
    <w:rsid w:val="009D731A"/>
    <w:rsid w:val="009D7FE6"/>
    <w:rsid w:val="009E35B8"/>
    <w:rsid w:val="009F225A"/>
    <w:rsid w:val="009F3CB4"/>
    <w:rsid w:val="00A0066B"/>
    <w:rsid w:val="00A025C8"/>
    <w:rsid w:val="00A03ABA"/>
    <w:rsid w:val="00A0428A"/>
    <w:rsid w:val="00A1067E"/>
    <w:rsid w:val="00A10AF2"/>
    <w:rsid w:val="00A12C99"/>
    <w:rsid w:val="00A214CF"/>
    <w:rsid w:val="00A23C0E"/>
    <w:rsid w:val="00A25FEE"/>
    <w:rsid w:val="00A26DF2"/>
    <w:rsid w:val="00A320DE"/>
    <w:rsid w:val="00A3519F"/>
    <w:rsid w:val="00A4125F"/>
    <w:rsid w:val="00A432FE"/>
    <w:rsid w:val="00A43676"/>
    <w:rsid w:val="00A4384E"/>
    <w:rsid w:val="00A43C03"/>
    <w:rsid w:val="00A54D62"/>
    <w:rsid w:val="00A63F6A"/>
    <w:rsid w:val="00A66808"/>
    <w:rsid w:val="00A72DDF"/>
    <w:rsid w:val="00A73CC4"/>
    <w:rsid w:val="00A746FA"/>
    <w:rsid w:val="00A74BA2"/>
    <w:rsid w:val="00A814CF"/>
    <w:rsid w:val="00A82BA6"/>
    <w:rsid w:val="00A93D8C"/>
    <w:rsid w:val="00A96F6E"/>
    <w:rsid w:val="00AA2E1E"/>
    <w:rsid w:val="00AA4227"/>
    <w:rsid w:val="00AA70E7"/>
    <w:rsid w:val="00AA7BE2"/>
    <w:rsid w:val="00AB7E96"/>
    <w:rsid w:val="00AC1E53"/>
    <w:rsid w:val="00AD006F"/>
    <w:rsid w:val="00AE501E"/>
    <w:rsid w:val="00AE64CE"/>
    <w:rsid w:val="00AF395F"/>
    <w:rsid w:val="00AF4636"/>
    <w:rsid w:val="00AF52BE"/>
    <w:rsid w:val="00B06A5D"/>
    <w:rsid w:val="00B13FE1"/>
    <w:rsid w:val="00B204F1"/>
    <w:rsid w:val="00B20679"/>
    <w:rsid w:val="00B214E5"/>
    <w:rsid w:val="00B218F4"/>
    <w:rsid w:val="00B270BF"/>
    <w:rsid w:val="00B27F48"/>
    <w:rsid w:val="00B3130C"/>
    <w:rsid w:val="00B33D84"/>
    <w:rsid w:val="00B40A06"/>
    <w:rsid w:val="00B4568D"/>
    <w:rsid w:val="00B53198"/>
    <w:rsid w:val="00B55CD8"/>
    <w:rsid w:val="00B60FE2"/>
    <w:rsid w:val="00B64073"/>
    <w:rsid w:val="00B659DD"/>
    <w:rsid w:val="00B6762A"/>
    <w:rsid w:val="00B67680"/>
    <w:rsid w:val="00B70C27"/>
    <w:rsid w:val="00B71774"/>
    <w:rsid w:val="00B746BA"/>
    <w:rsid w:val="00B807CF"/>
    <w:rsid w:val="00B823C7"/>
    <w:rsid w:val="00B85C37"/>
    <w:rsid w:val="00B86AC0"/>
    <w:rsid w:val="00B91858"/>
    <w:rsid w:val="00B92166"/>
    <w:rsid w:val="00BA4630"/>
    <w:rsid w:val="00BB1D7A"/>
    <w:rsid w:val="00BC7DFB"/>
    <w:rsid w:val="00BD3169"/>
    <w:rsid w:val="00BD648A"/>
    <w:rsid w:val="00BE2B3C"/>
    <w:rsid w:val="00BE4A2B"/>
    <w:rsid w:val="00BE4ABA"/>
    <w:rsid w:val="00BE589D"/>
    <w:rsid w:val="00BF5867"/>
    <w:rsid w:val="00BF6621"/>
    <w:rsid w:val="00BF73E7"/>
    <w:rsid w:val="00C021C1"/>
    <w:rsid w:val="00C239DA"/>
    <w:rsid w:val="00C254E8"/>
    <w:rsid w:val="00C30D7A"/>
    <w:rsid w:val="00C30E3A"/>
    <w:rsid w:val="00C30FB9"/>
    <w:rsid w:val="00C379A9"/>
    <w:rsid w:val="00C400E1"/>
    <w:rsid w:val="00C40747"/>
    <w:rsid w:val="00C4104A"/>
    <w:rsid w:val="00C424E5"/>
    <w:rsid w:val="00C42EB4"/>
    <w:rsid w:val="00C46BE9"/>
    <w:rsid w:val="00C56E13"/>
    <w:rsid w:val="00C617A6"/>
    <w:rsid w:val="00C61A30"/>
    <w:rsid w:val="00C67134"/>
    <w:rsid w:val="00C710BE"/>
    <w:rsid w:val="00C762D2"/>
    <w:rsid w:val="00C84685"/>
    <w:rsid w:val="00C846E2"/>
    <w:rsid w:val="00C84B85"/>
    <w:rsid w:val="00C87056"/>
    <w:rsid w:val="00C87312"/>
    <w:rsid w:val="00CA2C37"/>
    <w:rsid w:val="00CA6EEF"/>
    <w:rsid w:val="00CB151F"/>
    <w:rsid w:val="00CB1A07"/>
    <w:rsid w:val="00CC0AF5"/>
    <w:rsid w:val="00CD5302"/>
    <w:rsid w:val="00CD7C91"/>
    <w:rsid w:val="00CE717E"/>
    <w:rsid w:val="00CF0F8C"/>
    <w:rsid w:val="00CF1382"/>
    <w:rsid w:val="00D051D1"/>
    <w:rsid w:val="00D056E0"/>
    <w:rsid w:val="00D22190"/>
    <w:rsid w:val="00D271E8"/>
    <w:rsid w:val="00D30BF0"/>
    <w:rsid w:val="00D33CA4"/>
    <w:rsid w:val="00D36EA2"/>
    <w:rsid w:val="00D429AD"/>
    <w:rsid w:val="00D43A5E"/>
    <w:rsid w:val="00D43C5C"/>
    <w:rsid w:val="00D455E2"/>
    <w:rsid w:val="00D45EC0"/>
    <w:rsid w:val="00D64CFF"/>
    <w:rsid w:val="00D657A7"/>
    <w:rsid w:val="00D72895"/>
    <w:rsid w:val="00D75A6D"/>
    <w:rsid w:val="00D80706"/>
    <w:rsid w:val="00D824F8"/>
    <w:rsid w:val="00D83792"/>
    <w:rsid w:val="00D855DC"/>
    <w:rsid w:val="00D90055"/>
    <w:rsid w:val="00D90CE8"/>
    <w:rsid w:val="00D92855"/>
    <w:rsid w:val="00DA3F41"/>
    <w:rsid w:val="00DB1E8F"/>
    <w:rsid w:val="00DB5D78"/>
    <w:rsid w:val="00DD719C"/>
    <w:rsid w:val="00DE1330"/>
    <w:rsid w:val="00DF005E"/>
    <w:rsid w:val="00DF445F"/>
    <w:rsid w:val="00DF4AAF"/>
    <w:rsid w:val="00E146AD"/>
    <w:rsid w:val="00E14D1F"/>
    <w:rsid w:val="00E2320B"/>
    <w:rsid w:val="00E23845"/>
    <w:rsid w:val="00E2682A"/>
    <w:rsid w:val="00E42062"/>
    <w:rsid w:val="00E46268"/>
    <w:rsid w:val="00E538E4"/>
    <w:rsid w:val="00E565F6"/>
    <w:rsid w:val="00E70481"/>
    <w:rsid w:val="00E77E57"/>
    <w:rsid w:val="00E874F5"/>
    <w:rsid w:val="00E91911"/>
    <w:rsid w:val="00E9233B"/>
    <w:rsid w:val="00E930C6"/>
    <w:rsid w:val="00E94A6C"/>
    <w:rsid w:val="00EA3CE0"/>
    <w:rsid w:val="00EA7939"/>
    <w:rsid w:val="00EB06D6"/>
    <w:rsid w:val="00EB17B8"/>
    <w:rsid w:val="00EB1B3A"/>
    <w:rsid w:val="00EB1B49"/>
    <w:rsid w:val="00EC071F"/>
    <w:rsid w:val="00EC46F9"/>
    <w:rsid w:val="00ED4D6E"/>
    <w:rsid w:val="00EE2F8B"/>
    <w:rsid w:val="00EE3D65"/>
    <w:rsid w:val="00EE492A"/>
    <w:rsid w:val="00EF66EA"/>
    <w:rsid w:val="00F019BF"/>
    <w:rsid w:val="00F06D01"/>
    <w:rsid w:val="00F120BA"/>
    <w:rsid w:val="00F14D8F"/>
    <w:rsid w:val="00F24869"/>
    <w:rsid w:val="00F50424"/>
    <w:rsid w:val="00F574B9"/>
    <w:rsid w:val="00F60A98"/>
    <w:rsid w:val="00F6640F"/>
    <w:rsid w:val="00F72882"/>
    <w:rsid w:val="00F77F2B"/>
    <w:rsid w:val="00F911E4"/>
    <w:rsid w:val="00F91333"/>
    <w:rsid w:val="00F92736"/>
    <w:rsid w:val="00F968DD"/>
    <w:rsid w:val="00F968E3"/>
    <w:rsid w:val="00FA4717"/>
    <w:rsid w:val="00FA54D4"/>
    <w:rsid w:val="00FA6044"/>
    <w:rsid w:val="00FB033F"/>
    <w:rsid w:val="00FC5340"/>
    <w:rsid w:val="00FE0129"/>
    <w:rsid w:val="00FE5F9C"/>
    <w:rsid w:val="00FF221B"/>
    <w:rsid w:val="00FF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37C2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aliases w:val="_Normální"/>
    <w:qFormat/>
    <w:rsid w:val="00392659"/>
    <w:pPr>
      <w:spacing w:before="120" w:after="120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E4ABA"/>
    <w:pPr>
      <w:keepNext/>
      <w:keepLines/>
      <w:numPr>
        <w:numId w:val="2"/>
      </w:numPr>
      <w:spacing w:before="0"/>
      <w:ind w:left="851" w:hanging="851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ABA"/>
    <w:pPr>
      <w:keepNext/>
      <w:keepLines/>
      <w:numPr>
        <w:numId w:val="4"/>
      </w:numPr>
      <w:spacing w:before="360"/>
      <w:ind w:left="851" w:hanging="85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4ABA"/>
    <w:pPr>
      <w:keepNext/>
      <w:keepLines/>
      <w:numPr>
        <w:numId w:val="6"/>
      </w:numPr>
      <w:spacing w:before="240"/>
      <w:ind w:left="851" w:hanging="851"/>
      <w:outlineLvl w:val="2"/>
    </w:pPr>
    <w:rPr>
      <w:rFonts w:eastAsiaTheme="majorEastAsia" w:cstheme="majorBidi"/>
      <w:b/>
      <w:bCs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4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Odkazintenzivn">
    <w:name w:val="Intense Reference"/>
    <w:basedOn w:val="Standardnpsmoodstavce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Odstavecseseznamem">
    <w:name w:val="List Paragraph"/>
    <w:basedOn w:val="Normln"/>
    <w:uiPriority w:val="34"/>
    <w:qFormat/>
    <w:rsid w:val="003048E9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304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048E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048E9"/>
    <w:rPr>
      <w:i/>
      <w:iCs/>
      <w:color w:val="808080" w:themeColor="text1" w:themeTint="7F"/>
    </w:rPr>
  </w:style>
  <w:style w:type="character" w:styleId="Zdraznn">
    <w:name w:val="Emphasis"/>
    <w:basedOn w:val="Standardnpsmoodstavce"/>
    <w:uiPriority w:val="20"/>
    <w:qFormat/>
    <w:rsid w:val="003048E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048E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slovanseznam"/>
    <w:qFormat/>
    <w:rsid w:val="0033617A"/>
    <w:pPr>
      <w:numPr>
        <w:numId w:val="10"/>
      </w:numPr>
    </w:pPr>
  </w:style>
  <w:style w:type="paragraph" w:customStyle="1" w:styleId="selnvet">
    <w:name w:val="Číselný výčet"/>
    <w:basedOn w:val="slovanseznam"/>
    <w:rsid w:val="008F158B"/>
  </w:style>
  <w:style w:type="paragraph" w:styleId="slovanseznam">
    <w:name w:val="List Number"/>
    <w:basedOn w:val="Normln"/>
    <w:uiPriority w:val="99"/>
    <w:semiHidden/>
    <w:unhideWhenUsed/>
    <w:rsid w:val="006E0705"/>
    <w:pPr>
      <w:contextualSpacing/>
    </w:p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Zhlav">
    <w:name w:val="header"/>
    <w:basedOn w:val="Normln"/>
    <w:link w:val="ZhlavChar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621B8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B8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B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223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22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814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4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4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4CF"/>
    <w:rPr>
      <w:rFonts w:ascii="Times New Roman" w:hAnsi="Times New Roman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AF4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ka\AppData\Roaming\Microsoft\&#352;ablony\Dokument%20VTU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E5EE9F-628A-43B4-8F68-FE64A3ADA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VTUL</Template>
  <TotalTime>79</TotalTime>
  <Pages>1</Pages>
  <Words>128</Words>
  <Characters>761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VTUL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Antonín Měrka</dc:creator>
  <cp:lastModifiedBy>CMMJ Třebíč</cp:lastModifiedBy>
  <cp:revision>24</cp:revision>
  <cp:lastPrinted>2020-05-23T14:26:00Z</cp:lastPrinted>
  <dcterms:created xsi:type="dcterms:W3CDTF">2017-11-14T17:40:00Z</dcterms:created>
  <dcterms:modified xsi:type="dcterms:W3CDTF">2020-05-23T14:26:00Z</dcterms:modified>
</cp:coreProperties>
</file>